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tblpX="-214" w:tblpY="1"/>
        <w:tblOverlap w:val="never"/>
        <w:tblW w:w="5117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47"/>
        <w:gridCol w:w="1991"/>
        <w:gridCol w:w="567"/>
        <w:gridCol w:w="711"/>
        <w:gridCol w:w="1560"/>
        <w:gridCol w:w="989"/>
        <w:gridCol w:w="1420"/>
        <w:gridCol w:w="989"/>
      </w:tblGrid>
      <w:tr w:rsidR="001E0410" w:rsidRPr="007E4FBF" w:rsidTr="00F02240">
        <w:trPr>
          <w:trHeight w:val="240"/>
        </w:trPr>
        <w:tc>
          <w:tcPr>
            <w:tcW w:w="269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0410" w:rsidRPr="007E4FBF" w:rsidRDefault="001E0410" w:rsidP="00230B11">
            <w:pPr>
              <w:rPr>
                <w:lang w:eastAsia="es-CO"/>
              </w:rPr>
            </w:pPr>
            <w:bookmarkStart w:id="0" w:name="_Hlk57043954"/>
            <w:bookmarkStart w:id="1" w:name="_GoBack"/>
            <w:bookmarkEnd w:id="1"/>
            <w:r w:rsidRPr="007E4FBF">
              <w:t xml:space="preserve">UNIDAD: </w:t>
            </w:r>
          </w:p>
        </w:tc>
        <w:tc>
          <w:tcPr>
            <w:tcW w:w="230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E0410" w:rsidRPr="007E4FBF" w:rsidRDefault="001C70E9" w:rsidP="00F0224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E4FBF">
              <w:rPr>
                <w:rFonts w:ascii="Arial" w:hAnsi="Arial" w:cs="Arial"/>
                <w:b/>
                <w:bCs/>
                <w:sz w:val="20"/>
                <w:szCs w:val="20"/>
              </w:rPr>
              <w:t>FECHA DE ENTREGA:</w:t>
            </w:r>
          </w:p>
        </w:tc>
      </w:tr>
      <w:bookmarkEnd w:id="0"/>
      <w:tr w:rsidR="001C70E9" w:rsidRPr="007E4FBF" w:rsidTr="00F02240">
        <w:trPr>
          <w:trHeight w:val="240"/>
        </w:trPr>
        <w:tc>
          <w:tcPr>
            <w:tcW w:w="269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0E9" w:rsidRPr="007E4FBF" w:rsidRDefault="001C70E9" w:rsidP="00F0224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E4FB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LUGAR DE ENTREGA: </w:t>
            </w:r>
          </w:p>
        </w:tc>
        <w:tc>
          <w:tcPr>
            <w:tcW w:w="230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C70E9" w:rsidRPr="007E4FBF" w:rsidRDefault="001C70E9" w:rsidP="00F0224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E4FB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TIPO DE VEHÍCULO:  </w:t>
            </w:r>
          </w:p>
        </w:tc>
      </w:tr>
      <w:tr w:rsidR="001C70E9" w:rsidRPr="007E4FBF" w:rsidTr="00F02240">
        <w:trPr>
          <w:trHeight w:val="240"/>
        </w:trPr>
        <w:tc>
          <w:tcPr>
            <w:tcW w:w="269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70E9" w:rsidRPr="007E4FBF" w:rsidRDefault="001C70E9" w:rsidP="00F0224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E4FB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PLACA MILITAR:  </w:t>
            </w:r>
          </w:p>
        </w:tc>
        <w:tc>
          <w:tcPr>
            <w:tcW w:w="230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C70E9" w:rsidRPr="007E4FBF" w:rsidRDefault="0029732F" w:rsidP="00F0224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E4FBF">
              <w:rPr>
                <w:rFonts w:ascii="Arial" w:hAnsi="Arial" w:cs="Arial"/>
                <w:b/>
                <w:bCs/>
                <w:sz w:val="20"/>
                <w:szCs w:val="20"/>
              </w:rPr>
              <w:t>N° MOTOR:</w:t>
            </w:r>
          </w:p>
        </w:tc>
      </w:tr>
      <w:tr w:rsidR="001C70E9" w:rsidRPr="007E4FBF" w:rsidTr="00F02240">
        <w:trPr>
          <w:trHeight w:val="240"/>
        </w:trPr>
        <w:tc>
          <w:tcPr>
            <w:tcW w:w="269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0E9" w:rsidRPr="007E4FBF" w:rsidRDefault="0029732F" w:rsidP="00F0224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E4FBF">
              <w:rPr>
                <w:rFonts w:ascii="Arial" w:hAnsi="Arial" w:cs="Arial"/>
                <w:b/>
                <w:bCs/>
                <w:sz w:val="20"/>
                <w:szCs w:val="20"/>
              </w:rPr>
              <w:t>N° CHASIS:</w:t>
            </w:r>
          </w:p>
        </w:tc>
        <w:tc>
          <w:tcPr>
            <w:tcW w:w="230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0E9" w:rsidRPr="007E4FBF" w:rsidRDefault="0029732F" w:rsidP="00F0224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E4FBF">
              <w:rPr>
                <w:rFonts w:ascii="Arial" w:hAnsi="Arial" w:cs="Arial"/>
                <w:b/>
                <w:bCs/>
                <w:sz w:val="20"/>
                <w:szCs w:val="20"/>
              </w:rPr>
              <w:t>MODELO:</w:t>
            </w:r>
          </w:p>
        </w:tc>
      </w:tr>
      <w:tr w:rsidR="001C70E9" w:rsidRPr="007E4FBF" w:rsidTr="00F02240">
        <w:trPr>
          <w:trHeight w:val="240"/>
        </w:trPr>
        <w:tc>
          <w:tcPr>
            <w:tcW w:w="269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70E9" w:rsidRPr="007E4FBF" w:rsidRDefault="0029732F" w:rsidP="00F0224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E4FBF">
              <w:rPr>
                <w:rFonts w:ascii="Arial" w:hAnsi="Arial" w:cs="Arial"/>
                <w:b/>
                <w:bCs/>
                <w:sz w:val="20"/>
                <w:szCs w:val="20"/>
              </w:rPr>
              <w:t>MILLAS:</w:t>
            </w:r>
          </w:p>
        </w:tc>
        <w:tc>
          <w:tcPr>
            <w:tcW w:w="230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C70E9" w:rsidRPr="007E4FBF" w:rsidRDefault="00065519" w:rsidP="00F0224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E4FBF">
              <w:rPr>
                <w:rFonts w:ascii="Arial" w:hAnsi="Arial" w:cs="Arial"/>
                <w:b/>
                <w:bCs/>
                <w:sz w:val="20"/>
                <w:szCs w:val="20"/>
              </w:rPr>
              <w:t>HORAS</w:t>
            </w:r>
            <w:r w:rsidR="0029732F" w:rsidRPr="007E4FBF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</w:tr>
      <w:tr w:rsidR="002A6BE5" w:rsidRPr="007E4FBF" w:rsidTr="00F02240">
        <w:trPr>
          <w:trHeight w:val="240"/>
        </w:trPr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1C70E9" w:rsidRPr="007E4FBF" w:rsidRDefault="001C70E9" w:rsidP="00F0224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E4FBF">
              <w:rPr>
                <w:rFonts w:ascii="Arial" w:hAnsi="Arial" w:cs="Arial"/>
                <w:b/>
                <w:bCs/>
                <w:sz w:val="20"/>
                <w:szCs w:val="20"/>
              </w:rPr>
              <w:t>TIPO MANTENIMIENTO: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1C70E9" w:rsidRPr="007E4FBF" w:rsidRDefault="001C70E9" w:rsidP="00F0224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E4FBF">
              <w:rPr>
                <w:rFonts w:ascii="Arial" w:hAnsi="Arial" w:cs="Arial"/>
                <w:b/>
                <w:bCs/>
                <w:sz w:val="20"/>
                <w:szCs w:val="20"/>
              </w:rPr>
              <w:t>PROGRAMADO: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1C70E9" w:rsidRPr="007E4FBF" w:rsidRDefault="001C70E9" w:rsidP="00F0224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1C70E9" w:rsidRPr="007E4FBF" w:rsidRDefault="001C70E9" w:rsidP="00F0224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E4FBF">
              <w:rPr>
                <w:rFonts w:ascii="Arial" w:hAnsi="Arial" w:cs="Arial"/>
                <w:b/>
                <w:bCs/>
                <w:sz w:val="20"/>
                <w:szCs w:val="20"/>
              </w:rPr>
              <w:t>CORRECTIVO: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70E9" w:rsidRPr="007E4FBF" w:rsidRDefault="001C70E9" w:rsidP="00F0224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70E9" w:rsidRPr="007E4FBF" w:rsidRDefault="001C70E9" w:rsidP="00F0224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E4FBF">
              <w:rPr>
                <w:rFonts w:ascii="Arial" w:hAnsi="Arial" w:cs="Arial"/>
                <w:b/>
                <w:bCs/>
                <w:sz w:val="20"/>
                <w:szCs w:val="20"/>
              </w:rPr>
              <w:t>SERVICIOS: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70E9" w:rsidRPr="007E4FBF" w:rsidRDefault="001C70E9" w:rsidP="00F0224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1D581F" w:rsidRPr="007E4FBF" w:rsidTr="00F02240">
        <w:trPr>
          <w:trHeight w:val="240"/>
        </w:trPr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bottom"/>
          </w:tcPr>
          <w:p w:rsidR="001D581F" w:rsidRPr="007E4FBF" w:rsidRDefault="001D581F" w:rsidP="00F0224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020465" w:rsidRPr="007E4FBF" w:rsidTr="00F02240">
        <w:trPr>
          <w:trHeight w:val="227"/>
        </w:trPr>
        <w:tc>
          <w:tcPr>
            <w:tcW w:w="210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8E8E8"/>
            <w:vAlign w:val="center"/>
            <w:hideMark/>
          </w:tcPr>
          <w:p w:rsidR="00020465" w:rsidRPr="007E4FBF" w:rsidRDefault="00020465" w:rsidP="00F0224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INDICADORES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  <w:hideMark/>
          </w:tcPr>
          <w:p w:rsidR="00020465" w:rsidRPr="007E4FBF" w:rsidRDefault="00020465" w:rsidP="00F0224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CUMPLE</w:t>
            </w:r>
          </w:p>
        </w:tc>
        <w:tc>
          <w:tcPr>
            <w:tcW w:w="2301" w:type="pct"/>
            <w:gridSpan w:val="4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8E8E8"/>
            <w:vAlign w:val="center"/>
          </w:tcPr>
          <w:p w:rsidR="00020465" w:rsidRPr="007E4FBF" w:rsidRDefault="00020465" w:rsidP="00F0224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OBSERVACIONES</w:t>
            </w:r>
          </w:p>
        </w:tc>
      </w:tr>
      <w:tr w:rsidR="002A6BE5" w:rsidRPr="007E4FBF" w:rsidTr="00F02240">
        <w:trPr>
          <w:trHeight w:val="227"/>
        </w:trPr>
        <w:tc>
          <w:tcPr>
            <w:tcW w:w="210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8E8E8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  <w:hideMark/>
          </w:tcPr>
          <w:p w:rsidR="00020465" w:rsidRPr="007E4FBF" w:rsidRDefault="00020465" w:rsidP="00F0224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SI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  <w:hideMark/>
          </w:tcPr>
          <w:p w:rsidR="00020465" w:rsidRPr="007E4FBF" w:rsidRDefault="00020465" w:rsidP="00F0224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NO</w:t>
            </w:r>
          </w:p>
        </w:tc>
        <w:tc>
          <w:tcPr>
            <w:tcW w:w="2301" w:type="pct"/>
            <w:gridSpan w:val="4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</w:tcPr>
          <w:p w:rsidR="00020465" w:rsidRPr="007E4FBF" w:rsidRDefault="00020465" w:rsidP="00F0224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</w:p>
        </w:tc>
      </w:tr>
      <w:tr w:rsidR="00065519" w:rsidRPr="007E4FBF" w:rsidTr="006A6D49">
        <w:trPr>
          <w:trHeight w:val="312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  <w:hideMark/>
          </w:tcPr>
          <w:p w:rsidR="00065519" w:rsidRPr="007E4FBF" w:rsidRDefault="00065519" w:rsidP="00F0224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SISTEMA TREN DE POTENCIA    </w:t>
            </w:r>
          </w:p>
        </w:tc>
      </w:tr>
      <w:tr w:rsidR="00065519" w:rsidRPr="007E4FBF" w:rsidTr="00F02240">
        <w:trPr>
          <w:trHeight w:val="238"/>
        </w:trPr>
        <w:tc>
          <w:tcPr>
            <w:tcW w:w="5000" w:type="pct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  <w:hideMark/>
          </w:tcPr>
          <w:p w:rsidR="00065519" w:rsidRPr="007E4FBF" w:rsidRDefault="00065519" w:rsidP="00F0224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1. CONJUNTO MOTOR DETROIT SERI 53</w:t>
            </w:r>
          </w:p>
        </w:tc>
      </w:tr>
      <w:tr w:rsidR="002A6BE5" w:rsidRPr="007E4FBF" w:rsidTr="00F02240">
        <w:trPr>
          <w:trHeight w:val="238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 xml:space="preserve">Bloque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2A6BE5" w:rsidRPr="007E4FBF" w:rsidTr="00F02240">
        <w:trPr>
          <w:trHeight w:val="238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 xml:space="preserve">Culata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2A6BE5" w:rsidRPr="007E4FBF" w:rsidTr="00F02240">
        <w:trPr>
          <w:trHeight w:val="238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Carter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2A6BE5" w:rsidRPr="007E4FBF" w:rsidTr="00F02240">
        <w:trPr>
          <w:trHeight w:val="238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Soplador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2A6BE5" w:rsidRPr="007E4FBF" w:rsidTr="00F02240">
        <w:trPr>
          <w:trHeight w:val="238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Bomba de agua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2A6BE5" w:rsidRPr="007E4FBF" w:rsidTr="00F02240">
        <w:trPr>
          <w:trHeight w:val="238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Poleas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2A6BE5" w:rsidRPr="007E4FBF" w:rsidTr="00F02240">
        <w:trPr>
          <w:trHeight w:val="238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Tapa Válvulas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2A6BE5" w:rsidRPr="007E4FBF" w:rsidTr="00F02240">
        <w:trPr>
          <w:trHeight w:val="238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Líneas de Alimentación de Combustibles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2A6BE5" w:rsidRPr="007E4FBF" w:rsidTr="00F02240">
        <w:trPr>
          <w:trHeight w:val="238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Base termostática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2A6BE5" w:rsidRPr="007E4FBF" w:rsidTr="00F02240">
        <w:trPr>
          <w:trHeight w:val="238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Turbo cargador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065519" w:rsidRPr="007E4FBF" w:rsidTr="006A6D49">
        <w:trPr>
          <w:trHeight w:val="384"/>
        </w:trPr>
        <w:tc>
          <w:tcPr>
            <w:tcW w:w="5000" w:type="pct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  <w:hideMark/>
          </w:tcPr>
          <w:p w:rsidR="00065519" w:rsidRPr="007E4FBF" w:rsidRDefault="00065519" w:rsidP="00F0224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2. TRANSMISIÓN AUTOMÁTICA ALLISON TX 100- 1A </w:t>
            </w:r>
          </w:p>
        </w:tc>
      </w:tr>
      <w:tr w:rsidR="002A6BE5" w:rsidRPr="007E4FBF" w:rsidTr="00F02240">
        <w:trPr>
          <w:trHeight w:val="238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Tubo de llenado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2A6BE5" w:rsidRPr="007E4FBF" w:rsidTr="00F02240">
        <w:trPr>
          <w:trHeight w:val="238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varilla medidora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2A6BE5" w:rsidRPr="007E4FBF" w:rsidTr="00F02240">
        <w:trPr>
          <w:trHeight w:val="238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Disco Flexible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2A6BE5" w:rsidRPr="007E4FBF" w:rsidTr="00F02240">
        <w:trPr>
          <w:trHeight w:val="238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filtro de Aceite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2A6BE5" w:rsidRPr="007E4FBF" w:rsidTr="00F02240">
        <w:trPr>
          <w:trHeight w:val="238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Línea de Lubricación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2A6BE5" w:rsidRPr="007E4FBF" w:rsidTr="00F02240">
        <w:trPr>
          <w:trHeight w:val="238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Trapecio y Varilla selectora de Cambios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2A6BE5" w:rsidRPr="007E4FBF" w:rsidTr="00F02240">
        <w:trPr>
          <w:trHeight w:val="238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Selector de cambios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065519" w:rsidRPr="007E4FBF" w:rsidTr="00F02240">
        <w:trPr>
          <w:trHeight w:val="238"/>
        </w:trPr>
        <w:tc>
          <w:tcPr>
            <w:tcW w:w="5000" w:type="pct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  <w:hideMark/>
          </w:tcPr>
          <w:p w:rsidR="00065519" w:rsidRPr="007E4FBF" w:rsidRDefault="00065519" w:rsidP="00F0224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3. TRANSFERENCIA</w:t>
            </w:r>
          </w:p>
        </w:tc>
      </w:tr>
      <w:tr w:rsidR="002A6BE5" w:rsidRPr="007E4FBF" w:rsidTr="00F02240">
        <w:trPr>
          <w:trHeight w:val="238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Varilla medidora de Nivel Aceite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2A6BE5" w:rsidRPr="007E4FBF" w:rsidTr="00F02240">
        <w:trPr>
          <w:trHeight w:val="238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Poleas acanaladas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2A6BE5" w:rsidRPr="007E4FBF" w:rsidTr="00F02240">
        <w:trPr>
          <w:trHeight w:val="238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Poleas Locas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2A6BE5" w:rsidRPr="007E4FBF" w:rsidTr="00F02240">
        <w:trPr>
          <w:trHeight w:val="238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Retenedores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065519" w:rsidRPr="007E4FBF" w:rsidTr="006A6D49">
        <w:trPr>
          <w:trHeight w:val="262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/>
            <w:noWrap/>
            <w:vAlign w:val="center"/>
            <w:hideMark/>
          </w:tcPr>
          <w:p w:rsidR="00065519" w:rsidRPr="007E4FBF" w:rsidRDefault="00065519" w:rsidP="00F0224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4. DIFERENCIAL CONTROLADO</w:t>
            </w:r>
          </w:p>
        </w:tc>
      </w:tr>
      <w:tr w:rsidR="002A6BE5" w:rsidRPr="007E4FBF" w:rsidTr="006A6D49">
        <w:trPr>
          <w:trHeight w:val="234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Varilla medidora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2A6BE5" w:rsidRPr="007E4FBF" w:rsidTr="00F02240">
        <w:trPr>
          <w:trHeight w:val="238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Pasadores de Acople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2A6BE5" w:rsidRPr="007E4FBF" w:rsidTr="00F02240">
        <w:trPr>
          <w:trHeight w:val="238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Juntas Universales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 </w:t>
            </w:r>
          </w:p>
        </w:tc>
      </w:tr>
      <w:tr w:rsidR="002A6BE5" w:rsidRPr="007E4FBF" w:rsidTr="00F02240">
        <w:trPr>
          <w:trHeight w:val="238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Cardan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2A6BE5" w:rsidRPr="007E4FBF" w:rsidTr="00F02240">
        <w:trPr>
          <w:trHeight w:val="238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Yoqui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2A6BE5" w:rsidRPr="007E4FBF" w:rsidTr="00F02240">
        <w:trPr>
          <w:trHeight w:val="238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Tapa de Llenado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2A6BE5" w:rsidRPr="007E4FBF" w:rsidTr="00F02240">
        <w:trPr>
          <w:trHeight w:val="238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Tapón de drenaje de aceite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2A6BE5" w:rsidRPr="007E4FBF" w:rsidTr="00F02240">
        <w:trPr>
          <w:trHeight w:val="238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Ejes de Transmisión de Movimiento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2A6BE5" w:rsidRPr="007E4FBF" w:rsidTr="00F02240">
        <w:trPr>
          <w:trHeight w:val="238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Bandas de asbesto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</w:p>
        </w:tc>
      </w:tr>
      <w:tr w:rsidR="00065519" w:rsidRPr="007E4FBF" w:rsidTr="006A6D49">
        <w:trPr>
          <w:trHeight w:val="325"/>
        </w:trPr>
        <w:tc>
          <w:tcPr>
            <w:tcW w:w="5000" w:type="pct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/>
            <w:noWrap/>
            <w:vAlign w:val="center"/>
            <w:hideMark/>
          </w:tcPr>
          <w:p w:rsidR="00065519" w:rsidRPr="007E4FBF" w:rsidRDefault="00065519" w:rsidP="00F0224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5. MANDOS FINALES</w:t>
            </w:r>
          </w:p>
        </w:tc>
      </w:tr>
      <w:tr w:rsidR="002A6BE5" w:rsidRPr="007E4FBF" w:rsidTr="00F02240">
        <w:trPr>
          <w:trHeight w:val="238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Tapa de Llenado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2A6BE5" w:rsidRPr="007E4FBF" w:rsidTr="00F02240">
        <w:trPr>
          <w:trHeight w:val="238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Varilla medidora de aceite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2A6BE5" w:rsidRPr="007E4FBF" w:rsidTr="00F02240">
        <w:trPr>
          <w:trHeight w:val="238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lastRenderedPageBreak/>
              <w:t>Tapón de drenaje de aceite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467D3F" w:rsidRPr="007E4FBF" w:rsidTr="00F02240">
        <w:trPr>
          <w:trHeight w:val="238"/>
        </w:trPr>
        <w:tc>
          <w:tcPr>
            <w:tcW w:w="210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E7E6E6"/>
            <w:vAlign w:val="center"/>
          </w:tcPr>
          <w:p w:rsidR="00467D3F" w:rsidRPr="007E4FBF" w:rsidRDefault="00467D3F" w:rsidP="00F0224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INDICADORES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467D3F" w:rsidRPr="007E4FBF" w:rsidRDefault="00467D3F" w:rsidP="00F0224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CUMPLE</w:t>
            </w:r>
          </w:p>
        </w:tc>
        <w:tc>
          <w:tcPr>
            <w:tcW w:w="2301" w:type="pct"/>
            <w:gridSpan w:val="4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467D3F" w:rsidRPr="007E4FBF" w:rsidRDefault="00467D3F" w:rsidP="00F0224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OBSERVACIONES</w:t>
            </w:r>
          </w:p>
        </w:tc>
      </w:tr>
      <w:tr w:rsidR="00467D3F" w:rsidRPr="007E4FBF" w:rsidTr="00F02240">
        <w:trPr>
          <w:trHeight w:val="238"/>
        </w:trPr>
        <w:tc>
          <w:tcPr>
            <w:tcW w:w="2106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7E6E6"/>
            <w:vAlign w:val="center"/>
          </w:tcPr>
          <w:p w:rsidR="00467D3F" w:rsidRPr="007E4FBF" w:rsidRDefault="00467D3F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467D3F" w:rsidRPr="007E4FBF" w:rsidRDefault="00467D3F" w:rsidP="00F0224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SI</w:t>
            </w:r>
          </w:p>
        </w:tc>
        <w:tc>
          <w:tcPr>
            <w:tcW w:w="3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467D3F" w:rsidRPr="007E4FBF" w:rsidRDefault="00467D3F" w:rsidP="00F0224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NO</w:t>
            </w:r>
          </w:p>
        </w:tc>
        <w:tc>
          <w:tcPr>
            <w:tcW w:w="2301" w:type="pct"/>
            <w:gridSpan w:val="4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467D3F" w:rsidRPr="007E4FBF" w:rsidRDefault="00467D3F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</w:p>
        </w:tc>
      </w:tr>
      <w:tr w:rsidR="00065519" w:rsidRPr="007E4FBF" w:rsidTr="00993589">
        <w:trPr>
          <w:trHeight w:val="351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  <w:hideMark/>
          </w:tcPr>
          <w:p w:rsidR="00065519" w:rsidRPr="007E4FBF" w:rsidRDefault="00065519" w:rsidP="00F0224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6. SISTEMA DE REFRIGERACIÓN Y ENFRIAMIENTO </w:t>
            </w:r>
          </w:p>
        </w:tc>
      </w:tr>
      <w:tr w:rsidR="002A6BE5" w:rsidRPr="007E4FBF" w:rsidTr="00F02240">
        <w:trPr>
          <w:trHeight w:val="238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Torre de abanico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2A6BE5" w:rsidRPr="007E4FBF" w:rsidTr="00F02240">
        <w:trPr>
          <w:trHeight w:val="238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Depósito de refrigerante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2A6BE5" w:rsidRPr="007E4FBF" w:rsidTr="00F02240">
        <w:trPr>
          <w:trHeight w:val="305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Tapa depósito de Refrigerante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2A6BE5" w:rsidRPr="007E4FBF" w:rsidTr="00F02240">
        <w:trPr>
          <w:trHeight w:val="267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Mangueras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2A6BE5" w:rsidRPr="007E4FBF" w:rsidTr="00F02240">
        <w:trPr>
          <w:trHeight w:val="238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Radiador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2A6BE5" w:rsidRPr="007E4FBF" w:rsidTr="006A6D49">
        <w:trPr>
          <w:trHeight w:val="212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Baipás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2A6BE5" w:rsidRPr="007E4FBF" w:rsidTr="00F02240">
        <w:trPr>
          <w:trHeight w:val="278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contenedor de filtro de aire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2A6BE5" w:rsidRPr="007E4FBF" w:rsidTr="00F02240">
        <w:trPr>
          <w:trHeight w:val="268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Filtro de Aire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2A6BE5" w:rsidRPr="007E4FBF" w:rsidTr="00F02240">
        <w:trPr>
          <w:trHeight w:val="286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Mangueras Articuladas de Admisión de Aire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065519" w:rsidRPr="007E4FBF" w:rsidTr="00993589">
        <w:trPr>
          <w:trHeight w:val="306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  <w:hideMark/>
          </w:tcPr>
          <w:p w:rsidR="00065519" w:rsidRPr="007E4FBF" w:rsidRDefault="00065519" w:rsidP="00F0224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7. SISTEMA DE ALIMENTACIÓN DE COMBUSTIBLE</w:t>
            </w:r>
          </w:p>
        </w:tc>
      </w:tr>
      <w:tr w:rsidR="002A6BE5" w:rsidRPr="007E4FBF" w:rsidTr="00F02240">
        <w:trPr>
          <w:trHeight w:val="238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Tanque de Combustible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2A6BE5" w:rsidRPr="007E4FBF" w:rsidTr="00F02240">
        <w:trPr>
          <w:trHeight w:val="238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Líneas de Combustible del Vehículo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2A6BE5" w:rsidRPr="007E4FBF" w:rsidTr="00F02240">
        <w:trPr>
          <w:trHeight w:val="238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Carcasa Filtro Primario de combustible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2A6BE5" w:rsidRPr="007E4FBF" w:rsidTr="00F02240">
        <w:trPr>
          <w:trHeight w:val="238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Carcasa Filtro Segundario de combustible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2A6BE5" w:rsidRPr="007E4FBF" w:rsidTr="00F02240">
        <w:trPr>
          <w:trHeight w:val="238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Acoples rápidos de Combustibles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2A6BE5" w:rsidRPr="007E4FBF" w:rsidTr="00F02240">
        <w:trPr>
          <w:trHeight w:val="238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Sedimentador de Combustible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2A6BE5" w:rsidRPr="007E4FBF" w:rsidTr="00F02240">
        <w:trPr>
          <w:trHeight w:val="238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Bomba de combustible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065519" w:rsidRPr="007E4FBF" w:rsidTr="00993589">
        <w:trPr>
          <w:trHeight w:val="235"/>
        </w:trPr>
        <w:tc>
          <w:tcPr>
            <w:tcW w:w="5000" w:type="pct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  <w:hideMark/>
          </w:tcPr>
          <w:p w:rsidR="00065519" w:rsidRPr="007E4FBF" w:rsidRDefault="00065519" w:rsidP="00F0224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8. SISTEMA DE ESCAPE</w:t>
            </w:r>
          </w:p>
        </w:tc>
      </w:tr>
      <w:tr w:rsidR="002A6BE5" w:rsidRPr="007E4FBF" w:rsidTr="00F02240">
        <w:trPr>
          <w:trHeight w:val="238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Múltiple de escape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2A6BE5" w:rsidRPr="007E4FBF" w:rsidTr="00F02240">
        <w:trPr>
          <w:trHeight w:val="238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tubo de escape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2A6BE5" w:rsidRPr="007E4FBF" w:rsidTr="00F02240">
        <w:trPr>
          <w:trHeight w:val="238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Colector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2A6BE5" w:rsidRPr="007E4FBF" w:rsidTr="00F02240">
        <w:trPr>
          <w:trHeight w:val="238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Silenciador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2A6BE5" w:rsidRPr="007E4FBF" w:rsidTr="00F02240">
        <w:trPr>
          <w:trHeight w:val="238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Abrazaderas metálicas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065519" w:rsidRPr="007E4FBF" w:rsidTr="00993589">
        <w:trPr>
          <w:trHeight w:val="287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  <w:hideMark/>
          </w:tcPr>
          <w:p w:rsidR="00065519" w:rsidRPr="007E4FBF" w:rsidRDefault="00065519" w:rsidP="00F0224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9. SISTEMA DE SUSPENSIÓN</w:t>
            </w:r>
          </w:p>
        </w:tc>
      </w:tr>
      <w:tr w:rsidR="002A6BE5" w:rsidRPr="007E4FBF" w:rsidTr="00F02240">
        <w:trPr>
          <w:trHeight w:val="238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Orugas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2A6BE5" w:rsidRPr="007E4FBF" w:rsidTr="00F02240">
        <w:trPr>
          <w:trHeight w:val="238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Zapatas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2A6BE5" w:rsidRPr="007E4FBF" w:rsidTr="00F02240">
        <w:trPr>
          <w:trHeight w:val="238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Ruedas de camino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2A6BE5" w:rsidRPr="007E4FBF" w:rsidTr="00F02240">
        <w:trPr>
          <w:trHeight w:val="238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Rueda tensora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2A6BE5" w:rsidRPr="007E4FBF" w:rsidTr="00F02240">
        <w:trPr>
          <w:trHeight w:val="238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Brazo tensor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2A6BE5" w:rsidRPr="007E4FBF" w:rsidTr="00F02240">
        <w:trPr>
          <w:trHeight w:val="238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Brazo de suspensión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2A6BE5" w:rsidRPr="007E4FBF" w:rsidTr="00F02240">
        <w:trPr>
          <w:trHeight w:val="238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Barra de Torsión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2A6BE5" w:rsidRPr="007E4FBF" w:rsidTr="00F02240">
        <w:trPr>
          <w:trHeight w:val="238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Soportes de las Barras de Torsión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065519" w:rsidRPr="007E4FBF" w:rsidTr="00993589">
        <w:trPr>
          <w:trHeight w:val="264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65519" w:rsidRPr="007E4FBF" w:rsidRDefault="00065519" w:rsidP="00F0224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 xml:space="preserve">10. SISTEMA DE </w:t>
            </w:r>
            <w:r w:rsidR="007E4FBF" w:rsidRPr="007E4FB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DIRECCIÓN</w:t>
            </w:r>
            <w:r w:rsidRPr="007E4FB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 xml:space="preserve"> Y FRENO</w:t>
            </w:r>
          </w:p>
        </w:tc>
      </w:tr>
      <w:tr w:rsidR="002A6BE5" w:rsidRPr="007E4FBF" w:rsidTr="00F02240">
        <w:trPr>
          <w:trHeight w:val="238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Palancas de alivio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2A6BE5" w:rsidRPr="007E4FBF" w:rsidTr="004D6AA9">
        <w:trPr>
          <w:trHeight w:val="198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base de las palancas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2A6BE5" w:rsidRPr="007E4FBF" w:rsidTr="00993589">
        <w:trPr>
          <w:trHeight w:val="274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V</w:t>
            </w: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arillas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2A6BE5" w:rsidRPr="007E4FBF" w:rsidTr="00F02240">
        <w:trPr>
          <w:trHeight w:val="238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Levas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2A6BE5" w:rsidRPr="007E4FBF" w:rsidTr="00F02240">
        <w:trPr>
          <w:trHeight w:val="238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Bandas de asbesto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0465" w:rsidRPr="007E4FBF" w:rsidRDefault="0002046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065519" w:rsidRPr="007E4FBF" w:rsidTr="004D6AA9">
        <w:trPr>
          <w:trHeight w:val="170"/>
        </w:trPr>
        <w:tc>
          <w:tcPr>
            <w:tcW w:w="5000" w:type="pct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  <w:hideMark/>
          </w:tcPr>
          <w:p w:rsidR="00065519" w:rsidRPr="007E4FBF" w:rsidRDefault="00065519" w:rsidP="00F0224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 xml:space="preserve">11. SISTEMA </w:t>
            </w:r>
            <w:r w:rsidR="007E4FBF" w:rsidRPr="007E4FB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ELÉCTRICO</w:t>
            </w:r>
          </w:p>
        </w:tc>
      </w:tr>
      <w:tr w:rsidR="002A6BE5" w:rsidRPr="007E4FBF" w:rsidTr="004D6AA9">
        <w:trPr>
          <w:trHeight w:val="176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678E1" w:rsidRPr="007E4FBF" w:rsidRDefault="001678E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Generador eléctrico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8E1" w:rsidRPr="007E4FBF" w:rsidRDefault="001678E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8E1" w:rsidRPr="007E4FBF" w:rsidRDefault="001678E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8E1" w:rsidRPr="007E4FBF" w:rsidRDefault="001678E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2A6BE5" w:rsidRPr="007E4FBF" w:rsidTr="00993589">
        <w:trPr>
          <w:trHeight w:val="278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678E1" w:rsidRPr="007E4FBF" w:rsidRDefault="001678E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Motor de Arranque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8E1" w:rsidRPr="007E4FBF" w:rsidRDefault="001678E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8E1" w:rsidRPr="007E4FBF" w:rsidRDefault="001678E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8E1" w:rsidRPr="007E4FBF" w:rsidRDefault="001678E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2A6BE5" w:rsidRPr="007E4FBF" w:rsidTr="00993589">
        <w:trPr>
          <w:trHeight w:val="267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678E1" w:rsidRPr="007E4FBF" w:rsidRDefault="001678E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Baterías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8E1" w:rsidRPr="007E4FBF" w:rsidRDefault="001678E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8E1" w:rsidRPr="007E4FBF" w:rsidRDefault="001678E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8E1" w:rsidRPr="007E4FBF" w:rsidRDefault="001678E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235061" w:rsidRPr="007E4FBF" w:rsidTr="004D6AA9">
        <w:trPr>
          <w:trHeight w:val="286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8E1" w:rsidRPr="007E4FBF" w:rsidRDefault="001678E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lastRenderedPageBreak/>
              <w:t>Caja de Baterías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8E1" w:rsidRPr="007E4FBF" w:rsidRDefault="001678E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8E1" w:rsidRPr="007E4FBF" w:rsidRDefault="001678E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8E1" w:rsidRPr="007E4FBF" w:rsidRDefault="001678E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 </w:t>
            </w:r>
          </w:p>
        </w:tc>
      </w:tr>
      <w:tr w:rsidR="002A6BE5" w:rsidRPr="007E4FBF" w:rsidTr="004D6AA9">
        <w:trPr>
          <w:trHeight w:val="275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678E1" w:rsidRPr="007E4FBF" w:rsidRDefault="001678E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Líneas eléctricas de alta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8E1" w:rsidRPr="007E4FBF" w:rsidRDefault="001678E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8E1" w:rsidRPr="007E4FBF" w:rsidRDefault="001678E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8E1" w:rsidRPr="007E4FBF" w:rsidRDefault="001678E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467D3F" w:rsidRPr="007E4FBF" w:rsidTr="00F02240">
        <w:trPr>
          <w:trHeight w:val="238"/>
        </w:trPr>
        <w:tc>
          <w:tcPr>
            <w:tcW w:w="210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E7E6E6"/>
            <w:vAlign w:val="center"/>
          </w:tcPr>
          <w:p w:rsidR="00467D3F" w:rsidRPr="007E4FBF" w:rsidRDefault="00467D3F" w:rsidP="00F0224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INDICADORES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467D3F" w:rsidRPr="007E4FBF" w:rsidRDefault="00467D3F" w:rsidP="00F0224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CUMPLE</w:t>
            </w:r>
          </w:p>
        </w:tc>
        <w:tc>
          <w:tcPr>
            <w:tcW w:w="2301" w:type="pct"/>
            <w:gridSpan w:val="4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467D3F" w:rsidRPr="007E4FBF" w:rsidRDefault="00467D3F" w:rsidP="00F0224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OBSERVACIONES</w:t>
            </w:r>
          </w:p>
        </w:tc>
      </w:tr>
      <w:tr w:rsidR="00467D3F" w:rsidRPr="007E4FBF" w:rsidTr="00F02240">
        <w:trPr>
          <w:trHeight w:val="238"/>
        </w:trPr>
        <w:tc>
          <w:tcPr>
            <w:tcW w:w="2106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7E6E6"/>
            <w:vAlign w:val="center"/>
          </w:tcPr>
          <w:p w:rsidR="00467D3F" w:rsidRPr="007E4FBF" w:rsidRDefault="00467D3F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467D3F" w:rsidRPr="007E4FBF" w:rsidRDefault="00467D3F" w:rsidP="00F0224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SI</w:t>
            </w:r>
          </w:p>
        </w:tc>
        <w:tc>
          <w:tcPr>
            <w:tcW w:w="3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467D3F" w:rsidRPr="007E4FBF" w:rsidRDefault="00467D3F" w:rsidP="00F0224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NO</w:t>
            </w:r>
          </w:p>
        </w:tc>
        <w:tc>
          <w:tcPr>
            <w:tcW w:w="2301" w:type="pct"/>
            <w:gridSpan w:val="4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467D3F" w:rsidRPr="007E4FBF" w:rsidRDefault="00467D3F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</w:p>
        </w:tc>
      </w:tr>
      <w:tr w:rsidR="002A6BE5" w:rsidRPr="007E4FBF" w:rsidTr="00993589">
        <w:trPr>
          <w:trHeight w:val="209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678E1" w:rsidRPr="007E4FBF" w:rsidRDefault="001678E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Caja Reguladora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8E1" w:rsidRPr="007E4FBF" w:rsidRDefault="001678E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8E1" w:rsidRPr="007E4FBF" w:rsidRDefault="001678E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8E1" w:rsidRPr="007E4FBF" w:rsidRDefault="001678E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2A6BE5" w:rsidRPr="007E4FBF" w:rsidTr="00993589">
        <w:trPr>
          <w:trHeight w:val="270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678E1" w:rsidRPr="007E4FBF" w:rsidRDefault="001678E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Automático Auxiliar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8E1" w:rsidRPr="007E4FBF" w:rsidRDefault="001678E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8E1" w:rsidRPr="007E4FBF" w:rsidRDefault="001678E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8E1" w:rsidRPr="007E4FBF" w:rsidRDefault="001678E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2A6BE5" w:rsidRPr="007E4FBF" w:rsidTr="00993589">
        <w:trPr>
          <w:trHeight w:val="303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8E1" w:rsidRPr="007E4FBF" w:rsidRDefault="001678E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Luces de Techo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8E1" w:rsidRPr="007E4FBF" w:rsidRDefault="001678E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8E1" w:rsidRPr="007E4FBF" w:rsidRDefault="001678E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8E1" w:rsidRPr="007E4FBF" w:rsidRDefault="001678E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 </w:t>
            </w:r>
          </w:p>
        </w:tc>
      </w:tr>
      <w:tr w:rsidR="002A6BE5" w:rsidRPr="007E4FBF" w:rsidTr="006A6D49">
        <w:trPr>
          <w:trHeight w:val="215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678E1" w:rsidRPr="007E4FBF" w:rsidRDefault="001678E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Luces Traseras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8E1" w:rsidRPr="007E4FBF" w:rsidRDefault="001678E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8E1" w:rsidRPr="007E4FBF" w:rsidRDefault="001678E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8E1" w:rsidRPr="007E4FBF" w:rsidRDefault="001678E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 </w:t>
            </w:r>
          </w:p>
        </w:tc>
      </w:tr>
      <w:tr w:rsidR="002A6BE5" w:rsidRPr="007E4FBF" w:rsidTr="00993589">
        <w:trPr>
          <w:trHeight w:val="283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678E1" w:rsidRPr="007E4FBF" w:rsidRDefault="001678E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Luces Tácticas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8E1" w:rsidRPr="007E4FBF" w:rsidRDefault="001678E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8E1" w:rsidRPr="007E4FBF" w:rsidRDefault="001678E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8E1" w:rsidRPr="007E4FBF" w:rsidRDefault="001678E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2A6BE5" w:rsidRPr="007E4FBF" w:rsidTr="00F02240">
        <w:trPr>
          <w:trHeight w:val="238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Luces de Camino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2A6BE5" w:rsidRPr="007E4FBF" w:rsidTr="00F02240">
        <w:trPr>
          <w:trHeight w:val="238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Tablero de Instrumentos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 </w:t>
            </w:r>
          </w:p>
        </w:tc>
      </w:tr>
      <w:tr w:rsidR="002A6BE5" w:rsidRPr="007E4FBF" w:rsidTr="00F02240">
        <w:trPr>
          <w:trHeight w:val="238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Llave Nato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 </w:t>
            </w:r>
          </w:p>
        </w:tc>
      </w:tr>
      <w:tr w:rsidR="002A6BE5" w:rsidRPr="007E4FBF" w:rsidTr="00F02240">
        <w:trPr>
          <w:trHeight w:val="238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Master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2A6BE5" w:rsidRPr="007E4FBF" w:rsidTr="00993589">
        <w:trPr>
          <w:trHeight w:val="272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Cambia Luces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2A6BE5" w:rsidRPr="007E4FBF" w:rsidTr="00F02240">
        <w:trPr>
          <w:trHeight w:val="238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Arnés y Cableado Eléctrico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2A6BE5" w:rsidRPr="007E4FBF" w:rsidTr="00993589">
        <w:trPr>
          <w:trHeight w:val="336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Conectores Eléctricos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2A6BE5" w:rsidRPr="007E4FBF" w:rsidTr="00993589">
        <w:trPr>
          <w:trHeight w:val="225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Bocina o pito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065519" w:rsidRPr="007E4FBF" w:rsidTr="00993589">
        <w:trPr>
          <w:trHeight w:val="326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  <w:hideMark/>
          </w:tcPr>
          <w:p w:rsidR="00065519" w:rsidRPr="007E4FBF" w:rsidRDefault="00065519" w:rsidP="00F0224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 xml:space="preserve">12. SISTEMA </w:t>
            </w:r>
            <w:r w:rsidRPr="007E4FB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E8E8E8"/>
                <w:lang w:eastAsia="es-CO"/>
              </w:rPr>
              <w:t>MONO BLOQUE Y ACCESORIOS</w:t>
            </w:r>
          </w:p>
        </w:tc>
      </w:tr>
      <w:tr w:rsidR="002A6BE5" w:rsidRPr="007E4FBF" w:rsidTr="00F02240">
        <w:trPr>
          <w:trHeight w:val="300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Escotilla Operador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2A6BE5" w:rsidRPr="007E4FBF" w:rsidTr="00F02240">
        <w:trPr>
          <w:trHeight w:val="300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Periscopios M-17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2A6BE5" w:rsidRPr="007E4FBF" w:rsidTr="00F02240">
        <w:trPr>
          <w:trHeight w:val="300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Asiento de operador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2A6BE5" w:rsidRPr="007E4FBF" w:rsidTr="00F02240">
        <w:trPr>
          <w:trHeight w:val="300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Asientos de Tripulación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2A6BE5" w:rsidRPr="007E4FBF" w:rsidTr="00F02240">
        <w:trPr>
          <w:trHeight w:val="300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cinturones de seguridad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2A6BE5" w:rsidRPr="007E4FBF" w:rsidTr="00F02240">
        <w:trPr>
          <w:trHeight w:val="300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 xml:space="preserve">Asiento de </w:t>
            </w:r>
            <w:r w:rsidR="00F02240"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comandante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2A6BE5" w:rsidRPr="007E4FBF" w:rsidTr="00F02240">
        <w:trPr>
          <w:trHeight w:val="300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Placas de información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2A6BE5" w:rsidRPr="007E4FBF" w:rsidTr="00F02240">
        <w:trPr>
          <w:trHeight w:val="300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Tabla de Mapa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2A6BE5" w:rsidRPr="007E4FBF" w:rsidTr="004D6AA9">
        <w:trPr>
          <w:trHeight w:val="158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Kit camilla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2A6BE5" w:rsidRPr="007E4FBF" w:rsidTr="004D6AA9">
        <w:trPr>
          <w:trHeight w:val="204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Tapas de drenaje Inferiores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2A6BE5" w:rsidRPr="007E4FBF" w:rsidTr="00F02240">
        <w:trPr>
          <w:trHeight w:val="300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Cubierta de acceso inferior del tren de potencia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 </w:t>
            </w:r>
          </w:p>
        </w:tc>
      </w:tr>
      <w:tr w:rsidR="002A6BE5" w:rsidRPr="007E4FBF" w:rsidTr="00F02240">
        <w:trPr>
          <w:trHeight w:val="300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Correas de Amarre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2A6BE5" w:rsidRPr="007E4FBF" w:rsidTr="00F02240">
        <w:trPr>
          <w:trHeight w:val="300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Carpa y soporte de Montaje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2A6BE5" w:rsidRPr="007E4FBF" w:rsidTr="00F02240">
        <w:trPr>
          <w:trHeight w:val="300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Puerta de acceso Frontal al motor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2A6BE5" w:rsidRPr="007E4FBF" w:rsidTr="00F02240">
        <w:trPr>
          <w:trHeight w:val="300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Ojos de elevación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2A6BE5" w:rsidRPr="007E4FBF" w:rsidTr="00F02240">
        <w:trPr>
          <w:trHeight w:val="300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Ganchos de remolque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2A6BE5" w:rsidRPr="007E4FBF" w:rsidTr="004D6AA9">
        <w:trPr>
          <w:trHeight w:val="234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Argolla Principal de Remolque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065519" w:rsidRPr="007E4FBF" w:rsidTr="004D6AA9">
        <w:trPr>
          <w:trHeight w:val="212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  <w:hideMark/>
          </w:tcPr>
          <w:p w:rsidR="00065519" w:rsidRPr="007E4FBF" w:rsidRDefault="00065519" w:rsidP="00F0224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 xml:space="preserve">13. SISTEMA </w:t>
            </w:r>
            <w:r w:rsidR="0041778B" w:rsidRPr="007E4FB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HIDRÁULICO</w:t>
            </w:r>
          </w:p>
        </w:tc>
      </w:tr>
      <w:tr w:rsidR="00235061" w:rsidRPr="007E4FBF" w:rsidTr="00993589">
        <w:trPr>
          <w:trHeight w:val="270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Bomba de rampa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235061" w:rsidRPr="007E4FBF" w:rsidTr="00993589">
        <w:trPr>
          <w:trHeight w:val="274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Líneas de Fluidos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235061" w:rsidRPr="007E4FBF" w:rsidTr="00993589">
        <w:trPr>
          <w:trHeight w:val="302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bomba Accionamiento de rampa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235061" w:rsidRPr="007E4FBF" w:rsidTr="00993589">
        <w:trPr>
          <w:trHeight w:val="282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depósito de Aceite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235061" w:rsidRPr="007E4FBF" w:rsidTr="00993589">
        <w:trPr>
          <w:trHeight w:val="286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Cilindro Hidráulico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235061" w:rsidRPr="007E4FBF" w:rsidTr="00993589">
        <w:trPr>
          <w:trHeight w:val="262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Poleas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235061" w:rsidRPr="007E4FBF" w:rsidTr="00993589">
        <w:trPr>
          <w:trHeight w:val="280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lastRenderedPageBreak/>
              <w:t>Guaya de rampa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235061" w:rsidRPr="007E4FBF" w:rsidTr="00F02240">
        <w:trPr>
          <w:trHeight w:val="238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Rampa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235061" w:rsidRPr="007E4FBF" w:rsidTr="00993589">
        <w:trPr>
          <w:trHeight w:val="302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Ganchos de seguridad de rampa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467D3F" w:rsidRPr="007E4FBF" w:rsidTr="00F02240">
        <w:trPr>
          <w:trHeight w:val="238"/>
        </w:trPr>
        <w:tc>
          <w:tcPr>
            <w:tcW w:w="210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467D3F" w:rsidRPr="007E4FBF" w:rsidRDefault="00467D3F" w:rsidP="00F0224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INDICADORES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467D3F" w:rsidRPr="007E4FBF" w:rsidRDefault="00467D3F" w:rsidP="00F0224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CUMPLE</w:t>
            </w:r>
          </w:p>
        </w:tc>
        <w:tc>
          <w:tcPr>
            <w:tcW w:w="2301" w:type="pct"/>
            <w:gridSpan w:val="4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467D3F" w:rsidRPr="007E4FBF" w:rsidRDefault="00467D3F" w:rsidP="00F0224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OBSERVACIONES</w:t>
            </w:r>
          </w:p>
        </w:tc>
      </w:tr>
      <w:tr w:rsidR="00467D3F" w:rsidRPr="007E4FBF" w:rsidTr="00F02240">
        <w:trPr>
          <w:trHeight w:val="238"/>
        </w:trPr>
        <w:tc>
          <w:tcPr>
            <w:tcW w:w="2106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7E6E6"/>
            <w:vAlign w:val="center"/>
          </w:tcPr>
          <w:p w:rsidR="00467D3F" w:rsidRPr="007E4FBF" w:rsidRDefault="00467D3F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467D3F" w:rsidRPr="007E4FBF" w:rsidRDefault="00467D3F" w:rsidP="00F0224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SI</w:t>
            </w:r>
          </w:p>
        </w:tc>
        <w:tc>
          <w:tcPr>
            <w:tcW w:w="3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467D3F" w:rsidRPr="007E4FBF" w:rsidRDefault="00467D3F" w:rsidP="00F0224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NO</w:t>
            </w:r>
          </w:p>
        </w:tc>
        <w:tc>
          <w:tcPr>
            <w:tcW w:w="2301" w:type="pct"/>
            <w:gridSpan w:val="4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467D3F" w:rsidRPr="007E4FBF" w:rsidRDefault="00467D3F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</w:p>
        </w:tc>
      </w:tr>
      <w:tr w:rsidR="00235061" w:rsidRPr="007E4FBF" w:rsidTr="00F02240">
        <w:trPr>
          <w:trHeight w:val="238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Palanca accionamiento de ganchos de seguridad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061" w:rsidRPr="007E4FBF" w:rsidRDefault="00235061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065519" w:rsidRPr="007E4FBF" w:rsidTr="00F02240">
        <w:trPr>
          <w:trHeight w:val="238"/>
        </w:trPr>
        <w:tc>
          <w:tcPr>
            <w:tcW w:w="5000" w:type="pct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  <w:hideMark/>
          </w:tcPr>
          <w:p w:rsidR="00065519" w:rsidRPr="007E4FBF" w:rsidRDefault="00065519" w:rsidP="00F0224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14. SISTEMA AFES HFC-227</w:t>
            </w:r>
          </w:p>
        </w:tc>
      </w:tr>
      <w:tr w:rsidR="00E4156F" w:rsidRPr="007E4FBF" w:rsidTr="00F02240">
        <w:trPr>
          <w:trHeight w:val="238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4156F" w:rsidRPr="007E4FBF" w:rsidRDefault="00E4156F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Cilindro 16 Lb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56F" w:rsidRPr="007E4FBF" w:rsidRDefault="00E4156F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56F" w:rsidRPr="007E4FBF" w:rsidRDefault="00E4156F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56F" w:rsidRPr="007E4FBF" w:rsidRDefault="00E4156F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2A6BE5" w:rsidRPr="007E4FBF" w:rsidTr="00F02240">
        <w:trPr>
          <w:trHeight w:val="238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A6BE5" w:rsidRPr="007E4FBF" w:rsidRDefault="002A6BE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Manómetros de Presión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BE5" w:rsidRPr="007E4FBF" w:rsidRDefault="002A6BE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BE5" w:rsidRPr="007E4FBF" w:rsidRDefault="002A6BE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BE5" w:rsidRPr="007E4FBF" w:rsidRDefault="002A6BE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2A6BE5" w:rsidRPr="007E4FBF" w:rsidTr="00F02240">
        <w:trPr>
          <w:trHeight w:val="238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A6BE5" w:rsidRPr="007E4FBF" w:rsidRDefault="002A6BE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Válvula de Activación Manual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BE5" w:rsidRPr="007E4FBF" w:rsidRDefault="002A6BE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BE5" w:rsidRPr="007E4FBF" w:rsidRDefault="002A6BE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BE5" w:rsidRPr="007E4FBF" w:rsidRDefault="002A6BE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2A6BE5" w:rsidRPr="007E4FBF" w:rsidTr="00F02240">
        <w:trPr>
          <w:trHeight w:val="238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A6BE5" w:rsidRPr="007E4FBF" w:rsidRDefault="002A6BE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Sensores de Activación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BE5" w:rsidRPr="007E4FBF" w:rsidRDefault="002A6BE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BE5" w:rsidRPr="007E4FBF" w:rsidRDefault="002A6BE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BE5" w:rsidRPr="007E4FBF" w:rsidRDefault="002A6BE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2A6BE5" w:rsidRPr="007E4FBF" w:rsidTr="00F02240">
        <w:trPr>
          <w:trHeight w:val="238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BE5" w:rsidRPr="007E4FBF" w:rsidRDefault="002A6BE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Líneas de transporte Agente extintor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BE5" w:rsidRPr="007E4FBF" w:rsidRDefault="002A6BE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BE5" w:rsidRPr="007E4FBF" w:rsidRDefault="002A6BE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BE5" w:rsidRPr="007E4FBF" w:rsidRDefault="002A6BE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2A6BE5" w:rsidRPr="007E4FBF" w:rsidTr="00F02240">
        <w:trPr>
          <w:trHeight w:val="238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A6BE5" w:rsidRPr="007E4FBF" w:rsidRDefault="002A6BE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Boquillas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BE5" w:rsidRPr="007E4FBF" w:rsidRDefault="002A6BE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BE5" w:rsidRPr="007E4FBF" w:rsidRDefault="002A6BE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BE5" w:rsidRPr="007E4FBF" w:rsidRDefault="002A6BE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065519" w:rsidRPr="007E4FBF" w:rsidTr="00F02240">
        <w:trPr>
          <w:trHeight w:val="238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65519" w:rsidRPr="007E4FBF" w:rsidRDefault="00065519" w:rsidP="00F0224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15. SISTEMA DE ARMAS </w:t>
            </w:r>
          </w:p>
        </w:tc>
      </w:tr>
      <w:tr w:rsidR="002A6BE5" w:rsidRPr="007E4FBF" w:rsidTr="00F02240">
        <w:trPr>
          <w:trHeight w:val="238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A6BE5" w:rsidRPr="007E4FBF" w:rsidRDefault="002A6BE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Armadura Torreta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BE5" w:rsidRPr="007E4FBF" w:rsidRDefault="002A6BE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BE5" w:rsidRPr="007E4FBF" w:rsidRDefault="002A6BE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BE5" w:rsidRPr="007E4FBF" w:rsidRDefault="002A6BE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2A6BE5" w:rsidRPr="007E4FBF" w:rsidTr="00F02240">
        <w:trPr>
          <w:trHeight w:val="238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A6BE5" w:rsidRPr="007E4FBF" w:rsidRDefault="002A6BE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Montante Ametralladora .50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BE5" w:rsidRPr="007E4FBF" w:rsidRDefault="002A6BE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BE5" w:rsidRPr="007E4FBF" w:rsidRDefault="002A6BE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BE5" w:rsidRPr="007E4FBF" w:rsidRDefault="002A6BE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2A6BE5" w:rsidRPr="007E4FBF" w:rsidTr="00F02240">
        <w:trPr>
          <w:trHeight w:val="238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A6BE5" w:rsidRPr="007E4FBF" w:rsidRDefault="002A6BE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Pasadores de sujeción del arma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BE5" w:rsidRPr="007E4FBF" w:rsidRDefault="002A6BE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BE5" w:rsidRPr="007E4FBF" w:rsidRDefault="002A6BE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BE5" w:rsidRPr="007E4FBF" w:rsidRDefault="002A6BE5" w:rsidP="00F0224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</w:tbl>
    <w:p w:rsidR="00065519" w:rsidRDefault="00065519" w:rsidP="00065519">
      <w:pPr>
        <w:ind w:left="-567"/>
        <w:rPr>
          <w:rFonts w:ascii="Arial" w:hAnsi="Arial" w:cs="Arial"/>
          <w:b/>
          <w:bCs/>
          <w:color w:val="000000"/>
          <w:sz w:val="20"/>
          <w:szCs w:val="20"/>
          <w:lang w:eastAsia="es-CO"/>
        </w:rPr>
      </w:pPr>
    </w:p>
    <w:p w:rsidR="00F02240" w:rsidRPr="007E4FBF" w:rsidRDefault="00F02240" w:rsidP="00F11338">
      <w:pPr>
        <w:rPr>
          <w:rFonts w:ascii="Arial" w:hAnsi="Arial" w:cs="Arial"/>
          <w:b/>
          <w:bCs/>
          <w:color w:val="000000"/>
          <w:sz w:val="20"/>
          <w:szCs w:val="20"/>
          <w:lang w:eastAsia="es-CO"/>
        </w:rPr>
      </w:pPr>
    </w:p>
    <w:tbl>
      <w:tblPr>
        <w:tblW w:w="5102" w:type="pct"/>
        <w:tblInd w:w="-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36"/>
        <w:gridCol w:w="1016"/>
        <w:gridCol w:w="847"/>
        <w:gridCol w:w="776"/>
        <w:gridCol w:w="3968"/>
      </w:tblGrid>
      <w:tr w:rsidR="00065519" w:rsidRPr="007E4FBF" w:rsidTr="000D1604">
        <w:trPr>
          <w:trHeight w:val="344"/>
        </w:trPr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noWrap/>
            <w:vAlign w:val="center"/>
            <w:hideMark/>
          </w:tcPr>
          <w:p w:rsidR="00065519" w:rsidRPr="007E4FBF" w:rsidRDefault="00065519" w:rsidP="000D160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NIVELES DE LUBRICANTES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065519" w:rsidRPr="007E4FBF" w:rsidRDefault="00065519" w:rsidP="000D160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E4FB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065519" w:rsidRPr="007E4FBF" w:rsidRDefault="00065519" w:rsidP="000D160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E4FB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</w:t>
            </w:r>
          </w:p>
        </w:tc>
        <w:tc>
          <w:tcPr>
            <w:tcW w:w="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065519" w:rsidRPr="007E4FBF" w:rsidRDefault="00065519" w:rsidP="000D160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E4FB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</w:t>
            </w:r>
          </w:p>
        </w:tc>
        <w:tc>
          <w:tcPr>
            <w:tcW w:w="18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065519" w:rsidRPr="007E4FBF" w:rsidRDefault="00065519" w:rsidP="000D160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E4FB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OBSERVACIONES</w:t>
            </w:r>
          </w:p>
        </w:tc>
      </w:tr>
      <w:tr w:rsidR="00065519" w:rsidRPr="007E4FBF" w:rsidTr="000F3E3B">
        <w:trPr>
          <w:trHeight w:val="344"/>
        </w:trPr>
        <w:tc>
          <w:tcPr>
            <w:tcW w:w="19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5519" w:rsidRPr="007E4FBF" w:rsidRDefault="00065519" w:rsidP="0043275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 xml:space="preserve">Motor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519" w:rsidRPr="007E4FBF" w:rsidRDefault="00065519" w:rsidP="004327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5519" w:rsidRPr="007E4FBF" w:rsidRDefault="00065519" w:rsidP="0043275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519" w:rsidRPr="007E4FBF" w:rsidRDefault="00065519" w:rsidP="004327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519" w:rsidRPr="007E4FBF" w:rsidRDefault="00065519" w:rsidP="004327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65519" w:rsidRPr="007E4FBF" w:rsidTr="000F3E3B">
        <w:trPr>
          <w:trHeight w:val="344"/>
        </w:trPr>
        <w:tc>
          <w:tcPr>
            <w:tcW w:w="19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5519" w:rsidRPr="007E4FBF" w:rsidRDefault="00065519" w:rsidP="0043275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Transmisión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519" w:rsidRPr="007E4FBF" w:rsidRDefault="00065519" w:rsidP="004327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5519" w:rsidRPr="007E4FBF" w:rsidRDefault="00065519" w:rsidP="0043275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519" w:rsidRPr="007E4FBF" w:rsidRDefault="00065519" w:rsidP="004327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519" w:rsidRPr="007E4FBF" w:rsidRDefault="00065519" w:rsidP="004327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65519" w:rsidRPr="007E4FBF" w:rsidTr="000F3E3B">
        <w:trPr>
          <w:trHeight w:val="344"/>
        </w:trPr>
        <w:tc>
          <w:tcPr>
            <w:tcW w:w="19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5519" w:rsidRPr="007E4FBF" w:rsidRDefault="00065519" w:rsidP="0043275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Transferencia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519" w:rsidRPr="007E4FBF" w:rsidRDefault="00065519" w:rsidP="004327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5519" w:rsidRPr="007E4FBF" w:rsidRDefault="00065519" w:rsidP="004327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519" w:rsidRPr="007E4FBF" w:rsidRDefault="00065519" w:rsidP="004327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519" w:rsidRPr="007E4FBF" w:rsidRDefault="00065519" w:rsidP="004327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65519" w:rsidRPr="007E4FBF" w:rsidTr="000F3E3B">
        <w:trPr>
          <w:trHeight w:val="344"/>
        </w:trPr>
        <w:tc>
          <w:tcPr>
            <w:tcW w:w="19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5519" w:rsidRPr="007E4FBF" w:rsidRDefault="00065519" w:rsidP="0043275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Torre de Abanico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519" w:rsidRPr="007E4FBF" w:rsidRDefault="00065519" w:rsidP="004327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5519" w:rsidRPr="007E4FBF" w:rsidRDefault="00065519" w:rsidP="004327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519" w:rsidRPr="007E4FBF" w:rsidRDefault="00065519" w:rsidP="004327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519" w:rsidRPr="007E4FBF" w:rsidRDefault="00065519" w:rsidP="004327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65519" w:rsidRPr="007E4FBF" w:rsidTr="000F3E3B">
        <w:trPr>
          <w:trHeight w:val="344"/>
        </w:trPr>
        <w:tc>
          <w:tcPr>
            <w:tcW w:w="19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519" w:rsidRPr="007E4FBF" w:rsidRDefault="00065519" w:rsidP="0043275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Diferencial Controlado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5519" w:rsidRPr="007E4FBF" w:rsidRDefault="00065519" w:rsidP="004327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5519" w:rsidRPr="007E4FBF" w:rsidRDefault="00065519" w:rsidP="004327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5519" w:rsidRPr="007E4FBF" w:rsidRDefault="00065519" w:rsidP="004327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5519" w:rsidRPr="007E4FBF" w:rsidRDefault="00065519" w:rsidP="004327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65519" w:rsidRPr="007E4FBF" w:rsidTr="000F3E3B">
        <w:trPr>
          <w:trHeight w:val="344"/>
        </w:trPr>
        <w:tc>
          <w:tcPr>
            <w:tcW w:w="19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519" w:rsidRPr="007E4FBF" w:rsidRDefault="00065519" w:rsidP="0043275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Mandos Finales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5519" w:rsidRPr="007E4FBF" w:rsidRDefault="00065519" w:rsidP="004327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5519" w:rsidRPr="007E4FBF" w:rsidRDefault="00065519" w:rsidP="004327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5519" w:rsidRPr="007E4FBF" w:rsidRDefault="00065519" w:rsidP="004327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5519" w:rsidRPr="007E4FBF" w:rsidRDefault="00065519" w:rsidP="004327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65519" w:rsidRPr="007E4FBF" w:rsidTr="000F3E3B">
        <w:trPr>
          <w:trHeight w:val="344"/>
        </w:trPr>
        <w:tc>
          <w:tcPr>
            <w:tcW w:w="19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5519" w:rsidRPr="007E4FBF" w:rsidRDefault="00065519" w:rsidP="0043275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Agua Tanque de Expansión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519" w:rsidRPr="007E4FBF" w:rsidRDefault="00065519" w:rsidP="004327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5519" w:rsidRPr="007E4FBF" w:rsidRDefault="00065519" w:rsidP="004327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519" w:rsidRPr="007E4FBF" w:rsidRDefault="00065519" w:rsidP="004327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519" w:rsidRPr="007E4FBF" w:rsidRDefault="00065519" w:rsidP="004327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65519" w:rsidRPr="007E4FBF" w:rsidTr="000F3E3B">
        <w:trPr>
          <w:trHeight w:val="344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65519" w:rsidRPr="007E4FBF" w:rsidRDefault="00065519" w:rsidP="004327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E4FBF">
              <w:rPr>
                <w:rFonts w:ascii="Arial" w:hAnsi="Arial" w:cs="Arial"/>
                <w:color w:val="000000"/>
                <w:sz w:val="20"/>
                <w:szCs w:val="20"/>
              </w:rPr>
              <w:t>B= BAJO                   O=OPTIMO                S=SOBREPASADO</w:t>
            </w:r>
          </w:p>
        </w:tc>
      </w:tr>
    </w:tbl>
    <w:p w:rsidR="00F11338" w:rsidRDefault="00F11338" w:rsidP="004D6AA9">
      <w:pPr>
        <w:rPr>
          <w:rFonts w:ascii="Arial" w:hAnsi="Arial" w:cs="Arial"/>
          <w:b/>
          <w:bCs/>
          <w:color w:val="000000"/>
          <w:sz w:val="20"/>
          <w:szCs w:val="20"/>
          <w:lang w:eastAsia="es-CO"/>
        </w:rPr>
      </w:pPr>
    </w:p>
    <w:tbl>
      <w:tblPr>
        <w:tblpPr w:leftFromText="141" w:rightFromText="141" w:vertAnchor="text" w:horzAnchor="margin" w:tblpX="-214" w:tblpY="121"/>
        <w:tblW w:w="1070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02"/>
      </w:tblGrid>
      <w:tr w:rsidR="00F11338" w:rsidRPr="000F3E3B" w:rsidTr="00F11338">
        <w:trPr>
          <w:trHeight w:val="319"/>
        </w:trPr>
        <w:tc>
          <w:tcPr>
            <w:tcW w:w="10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noWrap/>
            <w:vAlign w:val="center"/>
            <w:hideMark/>
          </w:tcPr>
          <w:p w:rsidR="00F11338" w:rsidRPr="000F3E3B" w:rsidRDefault="00F11338" w:rsidP="00F1133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F3E3B">
              <w:rPr>
                <w:rFonts w:ascii="Arial" w:hAnsi="Arial" w:cs="Arial"/>
                <w:b/>
                <w:bCs/>
                <w:sz w:val="20"/>
                <w:szCs w:val="20"/>
              </w:rPr>
              <w:t>CONCEPTO GENERAL POR PARTE DEL TÉCNICO</w:t>
            </w:r>
          </w:p>
        </w:tc>
      </w:tr>
      <w:tr w:rsidR="00F11338" w:rsidRPr="000F3E3B" w:rsidTr="00F11338">
        <w:trPr>
          <w:trHeight w:val="807"/>
        </w:trPr>
        <w:tc>
          <w:tcPr>
            <w:tcW w:w="107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338" w:rsidRPr="000F3E3B" w:rsidRDefault="00F11338" w:rsidP="00F11338"/>
          <w:p w:rsidR="00F11338" w:rsidRPr="000F3E3B" w:rsidRDefault="00F11338" w:rsidP="00F11338"/>
          <w:p w:rsidR="00F11338" w:rsidRPr="000F3E3B" w:rsidRDefault="00F11338" w:rsidP="00F11338"/>
          <w:p w:rsidR="00F11338" w:rsidRDefault="00F11338" w:rsidP="00F11338"/>
          <w:p w:rsidR="00F11338" w:rsidRDefault="00F11338" w:rsidP="00F11338"/>
          <w:p w:rsidR="00F11338" w:rsidRDefault="00F11338" w:rsidP="00F11338"/>
          <w:p w:rsidR="00F11338" w:rsidRPr="000F3E3B" w:rsidRDefault="00F11338" w:rsidP="00F11338"/>
          <w:p w:rsidR="00F11338" w:rsidRPr="000F3E3B" w:rsidRDefault="00F11338" w:rsidP="00F11338"/>
          <w:p w:rsidR="00F11338" w:rsidRPr="000F3E3B" w:rsidRDefault="00F11338" w:rsidP="00F11338"/>
          <w:p w:rsidR="00F11338" w:rsidRPr="000F3E3B" w:rsidRDefault="00F11338" w:rsidP="00F11338"/>
          <w:p w:rsidR="00F11338" w:rsidRPr="000F3E3B" w:rsidRDefault="00F11338" w:rsidP="00F11338"/>
        </w:tc>
      </w:tr>
    </w:tbl>
    <w:p w:rsidR="004D6AA9" w:rsidRPr="007E4FBF" w:rsidRDefault="004D6AA9" w:rsidP="004D6AA9">
      <w:pPr>
        <w:rPr>
          <w:rFonts w:ascii="Arial" w:hAnsi="Arial" w:cs="Arial"/>
          <w:b/>
          <w:bCs/>
          <w:color w:val="000000"/>
          <w:sz w:val="20"/>
          <w:szCs w:val="20"/>
          <w:lang w:eastAsia="es-CO"/>
        </w:rPr>
      </w:pPr>
    </w:p>
    <w:p w:rsidR="00065519" w:rsidRDefault="00065519" w:rsidP="00065519">
      <w:pPr>
        <w:ind w:left="-567"/>
        <w:rPr>
          <w:rFonts w:ascii="Arial" w:hAnsi="Arial" w:cs="Arial"/>
          <w:b/>
          <w:bCs/>
          <w:color w:val="000000"/>
          <w:sz w:val="20"/>
          <w:szCs w:val="20"/>
          <w:lang w:eastAsia="es-CO"/>
        </w:rPr>
      </w:pPr>
    </w:p>
    <w:p w:rsidR="00993589" w:rsidRDefault="00993589" w:rsidP="00065519">
      <w:pPr>
        <w:ind w:left="-567"/>
        <w:rPr>
          <w:rFonts w:ascii="Arial" w:hAnsi="Arial" w:cs="Arial"/>
          <w:b/>
          <w:bCs/>
          <w:color w:val="000000"/>
          <w:sz w:val="20"/>
          <w:szCs w:val="20"/>
          <w:lang w:eastAsia="es-CO"/>
        </w:rPr>
      </w:pPr>
    </w:p>
    <w:p w:rsidR="00993589" w:rsidRDefault="00993589" w:rsidP="00065519">
      <w:pPr>
        <w:ind w:left="-567"/>
        <w:rPr>
          <w:rFonts w:ascii="Arial" w:hAnsi="Arial" w:cs="Arial"/>
          <w:b/>
          <w:bCs/>
          <w:color w:val="000000"/>
          <w:sz w:val="20"/>
          <w:szCs w:val="20"/>
          <w:lang w:eastAsia="es-CO"/>
        </w:rPr>
      </w:pPr>
    </w:p>
    <w:p w:rsidR="00993589" w:rsidRDefault="00993589" w:rsidP="00065519">
      <w:pPr>
        <w:ind w:left="-567"/>
        <w:rPr>
          <w:rFonts w:ascii="Arial" w:hAnsi="Arial" w:cs="Arial"/>
          <w:b/>
          <w:bCs/>
          <w:color w:val="000000"/>
          <w:sz w:val="20"/>
          <w:szCs w:val="20"/>
          <w:lang w:eastAsia="es-CO"/>
        </w:rPr>
      </w:pPr>
    </w:p>
    <w:p w:rsidR="00993589" w:rsidRDefault="00993589" w:rsidP="00065519">
      <w:pPr>
        <w:ind w:left="-567"/>
        <w:rPr>
          <w:rFonts w:ascii="Arial" w:hAnsi="Arial" w:cs="Arial"/>
          <w:b/>
          <w:bCs/>
          <w:color w:val="000000"/>
          <w:sz w:val="20"/>
          <w:szCs w:val="20"/>
          <w:lang w:eastAsia="es-CO"/>
        </w:rPr>
      </w:pPr>
    </w:p>
    <w:p w:rsidR="00993589" w:rsidRDefault="00993589" w:rsidP="00065519">
      <w:pPr>
        <w:ind w:left="-567"/>
        <w:rPr>
          <w:rFonts w:ascii="Arial" w:hAnsi="Arial" w:cs="Arial"/>
          <w:b/>
          <w:bCs/>
          <w:color w:val="000000"/>
          <w:sz w:val="20"/>
          <w:szCs w:val="20"/>
          <w:lang w:eastAsia="es-CO"/>
        </w:rPr>
      </w:pPr>
    </w:p>
    <w:p w:rsidR="00993589" w:rsidRPr="007E4FBF" w:rsidRDefault="00993589" w:rsidP="00065519">
      <w:pPr>
        <w:ind w:left="-567"/>
        <w:rPr>
          <w:rFonts w:ascii="Arial" w:hAnsi="Arial" w:cs="Arial"/>
          <w:b/>
          <w:bCs/>
          <w:color w:val="000000"/>
          <w:sz w:val="20"/>
          <w:szCs w:val="20"/>
          <w:lang w:eastAsia="es-CO"/>
        </w:rPr>
      </w:pPr>
    </w:p>
    <w:tbl>
      <w:tblPr>
        <w:tblW w:w="10790" w:type="dxa"/>
        <w:jc w:val="center"/>
        <w:tblLook w:val="04A0" w:firstRow="1" w:lastRow="0" w:firstColumn="1" w:lastColumn="0" w:noHBand="0" w:noVBand="1"/>
      </w:tblPr>
      <w:tblGrid>
        <w:gridCol w:w="5392"/>
        <w:gridCol w:w="5398"/>
      </w:tblGrid>
      <w:tr w:rsidR="00065519" w:rsidRPr="007E4FBF" w:rsidTr="00EE3B87">
        <w:trPr>
          <w:trHeight w:val="1699"/>
          <w:jc w:val="center"/>
        </w:trPr>
        <w:tc>
          <w:tcPr>
            <w:tcW w:w="5392" w:type="dxa"/>
            <w:shd w:val="clear" w:color="auto" w:fill="auto"/>
            <w:vAlign w:val="bottom"/>
          </w:tcPr>
          <w:p w:rsidR="00065519" w:rsidRPr="007E4FBF" w:rsidRDefault="00065519" w:rsidP="00432750">
            <w:pPr>
              <w:tabs>
                <w:tab w:val="left" w:pos="408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4FBF">
              <w:rPr>
                <w:rFonts w:ascii="Arial" w:hAnsi="Arial" w:cs="Arial"/>
                <w:sz w:val="20"/>
                <w:szCs w:val="20"/>
              </w:rPr>
              <w:t>_____________________________________</w:t>
            </w:r>
          </w:p>
          <w:p w:rsidR="00065519" w:rsidRPr="007E4FBF" w:rsidRDefault="00065519" w:rsidP="00432750">
            <w:pPr>
              <w:tabs>
                <w:tab w:val="left" w:pos="408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4FBF">
              <w:rPr>
                <w:rFonts w:ascii="Arial" w:hAnsi="Arial" w:cs="Arial"/>
                <w:sz w:val="20"/>
                <w:szCs w:val="20"/>
              </w:rPr>
              <w:t>Técnico Responsable Mantenimiento y/o</w:t>
            </w:r>
          </w:p>
          <w:p w:rsidR="00065519" w:rsidRDefault="00065519" w:rsidP="00432750">
            <w:pPr>
              <w:tabs>
                <w:tab w:val="left" w:pos="408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4FBF">
              <w:rPr>
                <w:rFonts w:ascii="Arial" w:hAnsi="Arial" w:cs="Arial"/>
                <w:sz w:val="20"/>
                <w:szCs w:val="20"/>
              </w:rPr>
              <w:t>Comandante UMMBLI</w:t>
            </w:r>
          </w:p>
          <w:p w:rsidR="004D6AA9" w:rsidRDefault="004D6AA9" w:rsidP="00432750">
            <w:pPr>
              <w:tabs>
                <w:tab w:val="left" w:pos="408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D6AA9" w:rsidRDefault="004D6AA9" w:rsidP="00432750">
            <w:pPr>
              <w:tabs>
                <w:tab w:val="left" w:pos="408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93589" w:rsidRDefault="00993589" w:rsidP="00432750">
            <w:pPr>
              <w:tabs>
                <w:tab w:val="left" w:pos="408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93589" w:rsidRPr="007E4FBF" w:rsidRDefault="00993589" w:rsidP="00432750">
            <w:pPr>
              <w:tabs>
                <w:tab w:val="left" w:pos="408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98" w:type="dxa"/>
            <w:shd w:val="clear" w:color="auto" w:fill="auto"/>
            <w:vAlign w:val="bottom"/>
          </w:tcPr>
          <w:p w:rsidR="00065519" w:rsidRPr="007E4FBF" w:rsidRDefault="00065519" w:rsidP="00432750">
            <w:pPr>
              <w:tabs>
                <w:tab w:val="left" w:pos="408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4FBF">
              <w:rPr>
                <w:rFonts w:ascii="Arial" w:hAnsi="Arial" w:cs="Arial"/>
                <w:sz w:val="20"/>
                <w:szCs w:val="20"/>
              </w:rPr>
              <w:t>______________________________________</w:t>
            </w:r>
          </w:p>
          <w:p w:rsidR="00065519" w:rsidRDefault="00065519" w:rsidP="00432750">
            <w:pPr>
              <w:tabs>
                <w:tab w:val="left" w:pos="408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4FBF">
              <w:rPr>
                <w:rFonts w:ascii="Arial" w:hAnsi="Arial" w:cs="Arial"/>
                <w:sz w:val="20"/>
                <w:szCs w:val="20"/>
              </w:rPr>
              <w:t>Operador del Vehículo</w:t>
            </w:r>
          </w:p>
          <w:p w:rsidR="00993589" w:rsidRDefault="00993589" w:rsidP="00432750">
            <w:pPr>
              <w:tabs>
                <w:tab w:val="left" w:pos="408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93589" w:rsidRDefault="00993589" w:rsidP="00432750">
            <w:pPr>
              <w:tabs>
                <w:tab w:val="left" w:pos="408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93589" w:rsidRDefault="00993589" w:rsidP="00432750">
            <w:pPr>
              <w:tabs>
                <w:tab w:val="left" w:pos="408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93589" w:rsidRPr="007E4FBF" w:rsidRDefault="00993589" w:rsidP="00432750">
            <w:pPr>
              <w:tabs>
                <w:tab w:val="left" w:pos="408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65519" w:rsidRPr="007E4FBF" w:rsidRDefault="00065519" w:rsidP="00432750">
            <w:pPr>
              <w:tabs>
                <w:tab w:val="left" w:pos="408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65519" w:rsidRPr="007E4FBF" w:rsidTr="00EE3B87">
        <w:trPr>
          <w:trHeight w:val="1699"/>
          <w:jc w:val="center"/>
        </w:trPr>
        <w:tc>
          <w:tcPr>
            <w:tcW w:w="5392" w:type="dxa"/>
            <w:shd w:val="clear" w:color="auto" w:fill="auto"/>
            <w:vAlign w:val="bottom"/>
          </w:tcPr>
          <w:p w:rsidR="00065519" w:rsidRPr="007E4FBF" w:rsidRDefault="00065519" w:rsidP="00432750">
            <w:pPr>
              <w:tabs>
                <w:tab w:val="left" w:pos="408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4FBF">
              <w:rPr>
                <w:rFonts w:ascii="Arial" w:hAnsi="Arial" w:cs="Arial"/>
                <w:sz w:val="20"/>
                <w:szCs w:val="20"/>
              </w:rPr>
              <w:t>______________________________________</w:t>
            </w:r>
          </w:p>
          <w:p w:rsidR="00065519" w:rsidRDefault="00065519" w:rsidP="00432750">
            <w:pPr>
              <w:tabs>
                <w:tab w:val="left" w:pos="408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4FBF">
              <w:rPr>
                <w:rFonts w:ascii="Arial" w:hAnsi="Arial" w:cs="Arial"/>
                <w:sz w:val="20"/>
                <w:szCs w:val="20"/>
              </w:rPr>
              <w:t>Jefe de Transportes Unidad Apoyada</w:t>
            </w:r>
          </w:p>
          <w:p w:rsidR="004D6AA9" w:rsidRDefault="004D6AA9" w:rsidP="00432750">
            <w:pPr>
              <w:tabs>
                <w:tab w:val="left" w:pos="408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93589" w:rsidRDefault="00993589" w:rsidP="00432750">
            <w:pPr>
              <w:tabs>
                <w:tab w:val="left" w:pos="408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93589" w:rsidRPr="007E4FBF" w:rsidRDefault="00993589" w:rsidP="00432750">
            <w:pPr>
              <w:tabs>
                <w:tab w:val="left" w:pos="408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98" w:type="dxa"/>
            <w:shd w:val="clear" w:color="auto" w:fill="auto"/>
            <w:vAlign w:val="bottom"/>
          </w:tcPr>
          <w:p w:rsidR="00065519" w:rsidRPr="007E4FBF" w:rsidRDefault="00065519" w:rsidP="00432750">
            <w:pPr>
              <w:tabs>
                <w:tab w:val="left" w:pos="408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4FBF">
              <w:rPr>
                <w:rFonts w:ascii="Arial" w:hAnsi="Arial" w:cs="Arial"/>
                <w:sz w:val="20"/>
                <w:szCs w:val="20"/>
              </w:rPr>
              <w:t>_______________________________________</w:t>
            </w:r>
          </w:p>
          <w:p w:rsidR="00065519" w:rsidRDefault="00065519" w:rsidP="00432750">
            <w:pPr>
              <w:tabs>
                <w:tab w:val="left" w:pos="408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4FBF">
              <w:rPr>
                <w:rFonts w:ascii="Arial" w:hAnsi="Arial" w:cs="Arial"/>
                <w:sz w:val="20"/>
                <w:szCs w:val="20"/>
              </w:rPr>
              <w:t>Control Producción Unidad</w:t>
            </w:r>
          </w:p>
          <w:p w:rsidR="004D6AA9" w:rsidRDefault="004D6AA9" w:rsidP="00432750">
            <w:pPr>
              <w:tabs>
                <w:tab w:val="left" w:pos="408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93589" w:rsidRDefault="00993589" w:rsidP="00432750">
            <w:pPr>
              <w:tabs>
                <w:tab w:val="left" w:pos="408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93589" w:rsidRPr="007E4FBF" w:rsidRDefault="00993589" w:rsidP="00432750">
            <w:pPr>
              <w:tabs>
                <w:tab w:val="left" w:pos="408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65519" w:rsidRPr="007E4FBF" w:rsidTr="00EE3B87">
        <w:trPr>
          <w:trHeight w:val="1699"/>
          <w:jc w:val="center"/>
        </w:trPr>
        <w:tc>
          <w:tcPr>
            <w:tcW w:w="5392" w:type="dxa"/>
            <w:shd w:val="clear" w:color="auto" w:fill="auto"/>
            <w:vAlign w:val="bottom"/>
          </w:tcPr>
          <w:p w:rsidR="00065519" w:rsidRPr="007E4FBF" w:rsidRDefault="00065519" w:rsidP="00432750">
            <w:pPr>
              <w:tabs>
                <w:tab w:val="left" w:pos="408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4FBF">
              <w:rPr>
                <w:rFonts w:ascii="Arial" w:hAnsi="Arial" w:cs="Arial"/>
                <w:sz w:val="20"/>
                <w:szCs w:val="20"/>
              </w:rPr>
              <w:t>______________________________________</w:t>
            </w:r>
          </w:p>
          <w:p w:rsidR="00065519" w:rsidRPr="007E4FBF" w:rsidRDefault="00065519" w:rsidP="00432750">
            <w:pPr>
              <w:tabs>
                <w:tab w:val="left" w:pos="408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4FBF">
              <w:rPr>
                <w:rFonts w:ascii="Arial" w:hAnsi="Arial" w:cs="Arial"/>
                <w:sz w:val="20"/>
                <w:szCs w:val="20"/>
              </w:rPr>
              <w:t>Jefe de Taller y/o</w:t>
            </w:r>
          </w:p>
          <w:p w:rsidR="00065519" w:rsidRPr="007E4FBF" w:rsidRDefault="00065519" w:rsidP="00432750">
            <w:pPr>
              <w:tabs>
                <w:tab w:val="left" w:pos="408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4FBF">
              <w:rPr>
                <w:rFonts w:ascii="Arial" w:hAnsi="Arial" w:cs="Arial"/>
                <w:sz w:val="20"/>
                <w:szCs w:val="20"/>
              </w:rPr>
              <w:t>Comandante de Compañía</w:t>
            </w:r>
          </w:p>
        </w:tc>
        <w:tc>
          <w:tcPr>
            <w:tcW w:w="5398" w:type="dxa"/>
            <w:shd w:val="clear" w:color="auto" w:fill="auto"/>
            <w:vAlign w:val="bottom"/>
          </w:tcPr>
          <w:p w:rsidR="00065519" w:rsidRPr="007E4FBF" w:rsidRDefault="00065519" w:rsidP="00432750">
            <w:pPr>
              <w:tabs>
                <w:tab w:val="left" w:pos="408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4FBF">
              <w:rPr>
                <w:rFonts w:ascii="Arial" w:hAnsi="Arial" w:cs="Arial"/>
                <w:sz w:val="20"/>
                <w:szCs w:val="20"/>
              </w:rPr>
              <w:t>_______________________________________</w:t>
            </w:r>
          </w:p>
          <w:p w:rsidR="00065519" w:rsidRPr="007E4FBF" w:rsidRDefault="00065519" w:rsidP="00432750">
            <w:pPr>
              <w:tabs>
                <w:tab w:val="left" w:pos="408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4FBF">
              <w:rPr>
                <w:rFonts w:ascii="Arial" w:hAnsi="Arial" w:cs="Arial"/>
                <w:sz w:val="20"/>
                <w:szCs w:val="20"/>
              </w:rPr>
              <w:t>Oficial Operaciones Logísticas – S3</w:t>
            </w:r>
          </w:p>
          <w:p w:rsidR="00065519" w:rsidRPr="007E4FBF" w:rsidRDefault="00065519" w:rsidP="00432750">
            <w:pPr>
              <w:tabs>
                <w:tab w:val="left" w:pos="408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65519" w:rsidRPr="007E4FBF" w:rsidRDefault="00065519" w:rsidP="00065519">
      <w:pPr>
        <w:ind w:left="-567"/>
        <w:rPr>
          <w:rFonts w:ascii="Arial" w:hAnsi="Arial" w:cs="Arial"/>
          <w:b/>
          <w:bCs/>
          <w:color w:val="000000"/>
          <w:sz w:val="20"/>
          <w:szCs w:val="20"/>
          <w:lang w:eastAsia="es-CO"/>
        </w:rPr>
      </w:pPr>
    </w:p>
    <w:p w:rsidR="002E2B8B" w:rsidRPr="007E4FBF" w:rsidRDefault="002E2B8B" w:rsidP="001C39A0">
      <w:pPr>
        <w:tabs>
          <w:tab w:val="left" w:pos="5954"/>
        </w:tabs>
        <w:ind w:left="-426"/>
        <w:rPr>
          <w:rFonts w:ascii="Arial" w:hAnsi="Arial" w:cs="Arial"/>
          <w:b/>
          <w:noProof/>
          <w:sz w:val="20"/>
          <w:szCs w:val="20"/>
        </w:rPr>
      </w:pPr>
    </w:p>
    <w:sectPr w:rsidR="002E2B8B" w:rsidRPr="007E4FBF" w:rsidSect="006A6D49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651" w:right="720" w:bottom="720" w:left="1134" w:header="567" w:footer="822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42B4" w:rsidRPr="00090ECF" w:rsidRDefault="006142B4">
      <w:r w:rsidRPr="00090ECF">
        <w:separator/>
      </w:r>
    </w:p>
  </w:endnote>
  <w:endnote w:type="continuationSeparator" w:id="0">
    <w:p w:rsidR="006142B4" w:rsidRPr="00090ECF" w:rsidRDefault="006142B4">
      <w:r w:rsidRPr="00090ECF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32B3" w:rsidRPr="00090ECF" w:rsidRDefault="000732B3" w:rsidP="00B83968">
    <w:pPr>
      <w:pStyle w:val="Piedepgina"/>
      <w:framePr w:wrap="around" w:vAnchor="text" w:hAnchor="margin" w:xAlign="right" w:y="1"/>
      <w:rPr>
        <w:rStyle w:val="Nmerodepgina"/>
      </w:rPr>
    </w:pPr>
    <w:r w:rsidRPr="00090ECF">
      <w:rPr>
        <w:rStyle w:val="Nmerodepgina"/>
      </w:rPr>
      <w:fldChar w:fldCharType="begin"/>
    </w:r>
    <w:r w:rsidRPr="00090ECF">
      <w:rPr>
        <w:rStyle w:val="Nmerodepgina"/>
      </w:rPr>
      <w:instrText xml:space="preserve">PAGE  </w:instrText>
    </w:r>
    <w:r w:rsidRPr="00090ECF">
      <w:rPr>
        <w:rStyle w:val="Nmerodepgina"/>
      </w:rPr>
      <w:fldChar w:fldCharType="end"/>
    </w:r>
  </w:p>
  <w:p w:rsidR="000732B3" w:rsidRPr="00090ECF" w:rsidRDefault="000732B3" w:rsidP="00D62097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32B3" w:rsidRPr="00090ECF" w:rsidRDefault="000732B3" w:rsidP="002261F9">
    <w:pPr>
      <w:pStyle w:val="Piedepgina"/>
      <w:framePr w:w="14799" w:wrap="around" w:vAnchor="text" w:hAnchor="page" w:x="483" w:y="-296"/>
      <w:rPr>
        <w:rStyle w:val="Nmerodepgina"/>
      </w:rPr>
    </w:pPr>
  </w:p>
  <w:p w:rsidR="00230B11" w:rsidRPr="007D2128" w:rsidRDefault="000A05AA" w:rsidP="00230B11">
    <w:pPr>
      <w:pStyle w:val="Piedepgina"/>
      <w:numPr>
        <w:ilvl w:val="0"/>
        <w:numId w:val="17"/>
      </w:numPr>
      <w:jc w:val="center"/>
      <w:rPr>
        <w:rFonts w:ascii="Arial" w:hAnsi="Arial" w:cs="Arial"/>
        <w:sz w:val="16"/>
        <w:szCs w:val="16"/>
      </w:rPr>
    </w:pPr>
    <w:r>
      <w:rPr>
        <w:noProof/>
        <w:lang w:val="es-CO" w:eastAsia="es-CO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5711190</wp:posOffset>
          </wp:positionH>
          <wp:positionV relativeFrom="paragraph">
            <wp:posOffset>-7620</wp:posOffset>
          </wp:positionV>
          <wp:extent cx="873125" cy="534035"/>
          <wp:effectExtent l="0" t="0" r="3175" b="0"/>
          <wp:wrapNone/>
          <wp:docPr id="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3125" cy="534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30B11" w:rsidRPr="007D2128">
      <w:rPr>
        <w:rFonts w:ascii="Arial" w:hAnsi="Arial" w:cs="Arial"/>
        <w:sz w:val="16"/>
        <w:szCs w:val="16"/>
      </w:rPr>
      <w:t>Este documento es propiedad del EJERCITO NACIONAL</w:t>
    </w:r>
  </w:p>
  <w:p w:rsidR="00230B11" w:rsidRPr="007D2128" w:rsidRDefault="00230B11" w:rsidP="00230B11">
    <w:pPr>
      <w:pStyle w:val="Piedepgina"/>
      <w:numPr>
        <w:ilvl w:val="0"/>
        <w:numId w:val="17"/>
      </w:numPr>
      <w:tabs>
        <w:tab w:val="clear" w:pos="4252"/>
        <w:tab w:val="clear" w:pos="8504"/>
        <w:tab w:val="center" w:pos="4419"/>
        <w:tab w:val="right" w:pos="8838"/>
      </w:tabs>
      <w:jc w:val="center"/>
      <w:rPr>
        <w:rFonts w:ascii="Arial" w:hAnsi="Arial" w:cs="Arial"/>
        <w:sz w:val="16"/>
        <w:szCs w:val="16"/>
      </w:rPr>
    </w:pPr>
    <w:r w:rsidRPr="006A7CB9">
      <w:rPr>
        <w:rFonts w:ascii="Arial" w:hAnsi="Arial" w:cs="Arial"/>
        <w:sz w:val="16"/>
        <w:szCs w:val="16"/>
      </w:rPr>
      <w:t>No está autorizada su reproducción total o parcial</w:t>
    </w:r>
  </w:p>
  <w:p w:rsidR="00230B11" w:rsidRPr="007D2128" w:rsidRDefault="00230B11" w:rsidP="00230B11">
    <w:pPr>
      <w:pStyle w:val="Piedepgina"/>
      <w:numPr>
        <w:ilvl w:val="0"/>
        <w:numId w:val="17"/>
      </w:numPr>
      <w:tabs>
        <w:tab w:val="clear" w:pos="4252"/>
        <w:tab w:val="clear" w:pos="8504"/>
        <w:tab w:val="center" w:pos="4419"/>
        <w:tab w:val="right" w:pos="8838"/>
      </w:tabs>
      <w:jc w:val="center"/>
      <w:rPr>
        <w:rFonts w:ascii="Arial" w:hAnsi="Arial" w:cs="Arial"/>
        <w:sz w:val="16"/>
        <w:szCs w:val="16"/>
      </w:rPr>
    </w:pPr>
  </w:p>
  <w:p w:rsidR="000732B3" w:rsidRPr="00090ECF" w:rsidRDefault="000732B3" w:rsidP="004D6AA9">
    <w:pPr>
      <w:pStyle w:val="Piedepgina"/>
      <w:ind w:right="360" w:firstLine="708"/>
      <w:jc w:val="center"/>
      <w:rPr>
        <w:sz w:val="12"/>
        <w:szCs w:val="1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2240" w:rsidRPr="00F02240" w:rsidRDefault="00F02240" w:rsidP="00F02240">
    <w:pPr>
      <w:numPr>
        <w:ilvl w:val="0"/>
        <w:numId w:val="17"/>
      </w:numPr>
      <w:tabs>
        <w:tab w:val="center" w:pos="4252"/>
        <w:tab w:val="right" w:pos="8504"/>
      </w:tabs>
      <w:spacing w:line="259" w:lineRule="auto"/>
      <w:jc w:val="center"/>
      <w:rPr>
        <w:rFonts w:ascii="Arial" w:eastAsia="Trebuchet MS" w:hAnsi="Arial" w:cs="Arial"/>
        <w:sz w:val="16"/>
        <w:szCs w:val="16"/>
        <w:lang w:val="es-ES" w:eastAsia="en-US"/>
      </w:rPr>
    </w:pPr>
    <w:bookmarkStart w:id="3" w:name="_Hlk192749398"/>
    <w:r w:rsidRPr="00F02240">
      <w:rPr>
        <w:rFonts w:ascii="Arial" w:eastAsia="Trebuchet MS" w:hAnsi="Arial" w:cs="Arial"/>
        <w:sz w:val="16"/>
        <w:szCs w:val="16"/>
        <w:lang w:val="es-ES" w:eastAsia="en-US"/>
      </w:rPr>
      <w:t>Este documento es propiedad del Ejército Nacional</w:t>
    </w:r>
  </w:p>
  <w:p w:rsidR="00F02240" w:rsidRPr="00F02240" w:rsidRDefault="00F02240" w:rsidP="00F02240">
    <w:pPr>
      <w:numPr>
        <w:ilvl w:val="0"/>
        <w:numId w:val="17"/>
      </w:numPr>
      <w:tabs>
        <w:tab w:val="center" w:pos="4419"/>
        <w:tab w:val="right" w:pos="8838"/>
      </w:tabs>
      <w:spacing w:line="259" w:lineRule="auto"/>
      <w:jc w:val="center"/>
      <w:rPr>
        <w:rFonts w:ascii="Arial" w:eastAsia="Trebuchet MS" w:hAnsi="Arial" w:cs="Arial"/>
        <w:sz w:val="16"/>
        <w:szCs w:val="16"/>
        <w:lang w:val="es-ES" w:eastAsia="en-US"/>
      </w:rPr>
    </w:pPr>
    <w:r w:rsidRPr="00F02240">
      <w:rPr>
        <w:rFonts w:ascii="Arial" w:eastAsia="Trebuchet MS" w:hAnsi="Arial" w:cs="Arial"/>
        <w:sz w:val="16"/>
        <w:szCs w:val="16"/>
        <w:lang w:val="es-ES" w:eastAsia="en-US"/>
      </w:rPr>
      <w:t>No está autorizada su reproducción total o parcial</w:t>
    </w:r>
  </w:p>
  <w:bookmarkEnd w:id="3"/>
  <w:p w:rsidR="000732B3" w:rsidRPr="00090ECF" w:rsidRDefault="000732B3" w:rsidP="008A21D5">
    <w:pPr>
      <w:pStyle w:val="Piedepgina"/>
      <w:jc w:val="center"/>
      <w:rPr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42B4" w:rsidRPr="00090ECF" w:rsidRDefault="006142B4">
      <w:r w:rsidRPr="00090ECF">
        <w:separator/>
      </w:r>
    </w:p>
  </w:footnote>
  <w:footnote w:type="continuationSeparator" w:id="0">
    <w:p w:rsidR="006142B4" w:rsidRPr="00090ECF" w:rsidRDefault="006142B4">
      <w:r w:rsidRPr="00090ECF"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787" w:type="dxa"/>
      <w:tblInd w:w="-17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4577"/>
      <w:gridCol w:w="3372"/>
      <w:gridCol w:w="2838"/>
    </w:tblGrid>
    <w:tr w:rsidR="00F02240" w:rsidRPr="00F02240" w:rsidTr="006A6D49">
      <w:trPr>
        <w:trHeight w:val="275"/>
      </w:trPr>
      <w:tc>
        <w:tcPr>
          <w:tcW w:w="4577" w:type="dxa"/>
          <w:vMerge w:val="restart"/>
          <w:vAlign w:val="center"/>
        </w:tcPr>
        <w:p w:rsidR="000B28AC" w:rsidRDefault="000A05AA" w:rsidP="000B28AC">
          <w:pPr>
            <w:widowControl w:val="0"/>
            <w:tabs>
              <w:tab w:val="left" w:pos="744"/>
            </w:tabs>
            <w:ind w:left="744"/>
            <w:rPr>
              <w:rFonts w:ascii="Arial" w:eastAsia="Arial" w:hAnsi="Arial" w:cs="Arial"/>
              <w:b/>
              <w:sz w:val="18"/>
              <w:szCs w:val="18"/>
              <w:lang w:val="es-CO" w:eastAsia="es-CO"/>
            </w:rPr>
          </w:pPr>
          <w:r>
            <w:rPr>
              <w:noProof/>
              <w:sz w:val="22"/>
              <w:szCs w:val="22"/>
              <w:lang w:val="es-CO" w:eastAsia="es-CO"/>
            </w:rPr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37465</wp:posOffset>
                </wp:positionV>
                <wp:extent cx="633095" cy="593090"/>
                <wp:effectExtent l="0" t="0" r="0" b="0"/>
                <wp:wrapNone/>
                <wp:docPr id="5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3095" cy="5930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0B28AC">
            <w:rPr>
              <w:rFonts w:ascii="Arial" w:eastAsia="Calibri" w:hAnsi="Arial" w:cs="Arial"/>
              <w:b/>
              <w:bCs/>
              <w:sz w:val="16"/>
              <w:szCs w:val="16"/>
              <w:lang w:val="es-ES" w:eastAsia="en-US"/>
            </w:rPr>
            <w:t xml:space="preserve">     </w:t>
          </w:r>
          <w:r w:rsidR="000B28AC">
            <w:rPr>
              <w:rFonts w:ascii="Arial" w:eastAsia="Arial" w:hAnsi="Arial" w:cs="Arial"/>
              <w:b/>
              <w:sz w:val="18"/>
              <w:szCs w:val="18"/>
            </w:rPr>
            <w:t xml:space="preserve">     </w:t>
          </w:r>
        </w:p>
        <w:p w:rsidR="00F02240" w:rsidRPr="00F02240" w:rsidRDefault="000B28AC" w:rsidP="000B28AC">
          <w:pPr>
            <w:ind w:left="1027" w:hanging="142"/>
            <w:rPr>
              <w:rFonts w:ascii="Arial" w:eastAsia="Calibri" w:hAnsi="Arial" w:cs="Arial"/>
              <w:b/>
              <w:bCs/>
              <w:sz w:val="16"/>
              <w:szCs w:val="16"/>
              <w:lang w:val="es-ES" w:eastAsia="en-US"/>
            </w:rPr>
          </w:pPr>
          <w:r>
            <w:rPr>
              <w:rFonts w:ascii="Arial" w:eastAsia="Arial" w:hAnsi="Arial" w:cs="Arial"/>
              <w:b/>
              <w:sz w:val="18"/>
              <w:szCs w:val="18"/>
            </w:rPr>
            <w:t xml:space="preserve">   </w:t>
          </w:r>
          <w:r>
            <w:rPr>
              <w:rFonts w:ascii="Arial" w:eastAsia="Arial" w:hAnsi="Arial" w:cs="Arial"/>
              <w:b/>
              <w:sz w:val="16"/>
              <w:szCs w:val="16"/>
            </w:rPr>
            <w:t xml:space="preserve">MINISTERIO DE DEFENSA NACIONAL          COMANDO GENERAL FUERZAS MILITARES      EJÉRCITO NACIONAL                       </w:t>
          </w:r>
          <w:r w:rsidR="00230B11">
            <w:rPr>
              <w:rFonts w:ascii="Arial" w:eastAsia="Arial" w:hAnsi="Arial" w:cs="Arial"/>
              <w:b/>
              <w:sz w:val="16"/>
              <w:szCs w:val="16"/>
            </w:rPr>
            <w:t xml:space="preserve">  </w:t>
          </w:r>
          <w:r>
            <w:rPr>
              <w:rFonts w:ascii="Arial" w:eastAsia="Arial" w:hAnsi="Arial" w:cs="Arial"/>
              <w:b/>
              <w:sz w:val="16"/>
              <w:szCs w:val="16"/>
            </w:rPr>
            <w:t>COMANDO LOGÍSTICO</w:t>
          </w:r>
        </w:p>
      </w:tc>
      <w:tc>
        <w:tcPr>
          <w:tcW w:w="3372" w:type="dxa"/>
          <w:vMerge w:val="restart"/>
          <w:tcBorders>
            <w:right w:val="single" w:sz="4" w:space="0" w:color="auto"/>
          </w:tcBorders>
          <w:vAlign w:val="center"/>
        </w:tcPr>
        <w:p w:rsidR="00F02240" w:rsidRPr="00F02240" w:rsidRDefault="00F02240" w:rsidP="00F02240">
          <w:pPr>
            <w:tabs>
              <w:tab w:val="num" w:pos="0"/>
              <w:tab w:val="center" w:pos="4252"/>
              <w:tab w:val="right" w:pos="8504"/>
            </w:tabs>
            <w:ind w:left="60"/>
            <w:jc w:val="center"/>
            <w:rPr>
              <w:rFonts w:ascii="Arial" w:eastAsia="Calibri" w:hAnsi="Arial" w:cs="Arial"/>
              <w:b/>
              <w:sz w:val="20"/>
              <w:lang w:val="es-ES" w:eastAsia="en-US"/>
            </w:rPr>
          </w:pPr>
          <w:r w:rsidRPr="00F02240">
            <w:rPr>
              <w:rFonts w:ascii="Arial" w:eastAsia="Calibri" w:hAnsi="Arial" w:cs="Arial"/>
              <w:b/>
              <w:sz w:val="20"/>
              <w:lang w:val="es-ES" w:eastAsia="en-US"/>
            </w:rPr>
            <w:t xml:space="preserve">ACTA DE ENTREGA VEHÍCULO </w:t>
          </w:r>
        </w:p>
        <w:p w:rsidR="00F02240" w:rsidRPr="00F02240" w:rsidRDefault="00F02240" w:rsidP="00F02240">
          <w:pPr>
            <w:tabs>
              <w:tab w:val="num" w:pos="0"/>
              <w:tab w:val="center" w:pos="4252"/>
              <w:tab w:val="right" w:pos="8504"/>
            </w:tabs>
            <w:ind w:left="60"/>
            <w:jc w:val="center"/>
            <w:rPr>
              <w:rFonts w:ascii="Arial" w:eastAsia="Calibri" w:hAnsi="Arial" w:cs="Arial"/>
              <w:b/>
              <w:lang w:val="es-ES" w:eastAsia="en-US"/>
            </w:rPr>
          </w:pPr>
          <w:r w:rsidRPr="00F02240">
            <w:rPr>
              <w:rFonts w:ascii="Arial" w:eastAsia="Calibri" w:hAnsi="Arial" w:cs="Arial"/>
              <w:b/>
              <w:sz w:val="20"/>
              <w:lang w:val="es-ES" w:eastAsia="en-US"/>
            </w:rPr>
            <w:t>M-113 A2 MANTENIDO</w:t>
          </w:r>
        </w:p>
      </w:tc>
      <w:tc>
        <w:tcPr>
          <w:tcW w:w="283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02240" w:rsidRPr="00DF612B" w:rsidRDefault="00F02240" w:rsidP="00F02240">
          <w:pPr>
            <w:tabs>
              <w:tab w:val="center" w:pos="4252"/>
              <w:tab w:val="right" w:pos="8504"/>
            </w:tabs>
            <w:rPr>
              <w:rFonts w:ascii="Arial" w:eastAsia="Calibri" w:hAnsi="Arial" w:cs="Arial"/>
              <w:sz w:val="16"/>
              <w:szCs w:val="16"/>
              <w:lang w:val="es-ES" w:eastAsia="en-US"/>
            </w:rPr>
          </w:pPr>
          <w:r w:rsidRPr="00DF612B">
            <w:rPr>
              <w:rFonts w:ascii="Arial" w:eastAsia="Calibri" w:hAnsi="Arial" w:cs="Arial"/>
              <w:b/>
              <w:sz w:val="16"/>
              <w:szCs w:val="16"/>
              <w:lang w:val="es-ES" w:eastAsia="en-US"/>
            </w:rPr>
            <w:t>Pág</w:t>
          </w:r>
          <w:r w:rsidRPr="00DF612B">
            <w:rPr>
              <w:rFonts w:ascii="Arial" w:eastAsia="Calibri" w:hAnsi="Arial" w:cs="Arial"/>
              <w:sz w:val="16"/>
              <w:szCs w:val="16"/>
              <w:lang w:val="es-ES" w:eastAsia="en-US"/>
            </w:rPr>
            <w:t xml:space="preserve">. </w:t>
          </w:r>
          <w:r w:rsidRPr="00DF612B">
            <w:rPr>
              <w:rFonts w:ascii="Arial" w:eastAsia="Calibri" w:hAnsi="Arial" w:cs="Arial"/>
              <w:sz w:val="16"/>
              <w:szCs w:val="16"/>
              <w:lang w:val="es-ES" w:eastAsia="en-US"/>
            </w:rPr>
            <w:fldChar w:fldCharType="begin"/>
          </w:r>
          <w:r w:rsidRPr="00DF612B">
            <w:rPr>
              <w:rFonts w:ascii="Arial" w:eastAsia="Calibri" w:hAnsi="Arial" w:cs="Arial"/>
              <w:sz w:val="16"/>
              <w:szCs w:val="16"/>
              <w:lang w:val="es-ES" w:eastAsia="en-US"/>
            </w:rPr>
            <w:instrText>PAGE   \* MERGEFORMAT</w:instrText>
          </w:r>
          <w:r w:rsidRPr="00DF612B">
            <w:rPr>
              <w:rFonts w:ascii="Arial" w:eastAsia="Calibri" w:hAnsi="Arial" w:cs="Arial"/>
              <w:sz w:val="16"/>
              <w:szCs w:val="16"/>
              <w:lang w:val="es-ES" w:eastAsia="en-US"/>
            </w:rPr>
            <w:fldChar w:fldCharType="separate"/>
          </w:r>
          <w:r w:rsidR="000A05AA">
            <w:rPr>
              <w:rFonts w:ascii="Arial" w:eastAsia="Calibri" w:hAnsi="Arial" w:cs="Arial"/>
              <w:noProof/>
              <w:sz w:val="16"/>
              <w:szCs w:val="16"/>
              <w:lang w:val="es-ES" w:eastAsia="en-US"/>
            </w:rPr>
            <w:t>2</w:t>
          </w:r>
          <w:r w:rsidRPr="00DF612B">
            <w:rPr>
              <w:rFonts w:ascii="Arial" w:eastAsia="Calibri" w:hAnsi="Arial" w:cs="Arial"/>
              <w:sz w:val="16"/>
              <w:szCs w:val="16"/>
              <w:lang w:val="es-ES" w:eastAsia="en-US"/>
            </w:rPr>
            <w:fldChar w:fldCharType="end"/>
          </w:r>
          <w:r w:rsidRPr="00DF612B">
            <w:rPr>
              <w:rFonts w:ascii="Arial" w:eastAsia="Calibri" w:hAnsi="Arial" w:cs="Arial"/>
              <w:sz w:val="16"/>
              <w:szCs w:val="16"/>
              <w:lang w:val="es-ES" w:eastAsia="en-US"/>
            </w:rPr>
            <w:t xml:space="preserve"> de </w:t>
          </w:r>
          <w:r w:rsidRPr="00DF612B">
            <w:rPr>
              <w:rFonts w:ascii="Arial" w:eastAsia="Calibri" w:hAnsi="Arial" w:cs="Arial"/>
              <w:sz w:val="16"/>
              <w:szCs w:val="16"/>
              <w:lang w:val="es-ES" w:eastAsia="en-US"/>
            </w:rPr>
            <w:fldChar w:fldCharType="begin"/>
          </w:r>
          <w:r w:rsidRPr="00DF612B">
            <w:rPr>
              <w:rFonts w:ascii="Arial" w:eastAsia="Calibri" w:hAnsi="Arial" w:cs="Arial"/>
              <w:sz w:val="16"/>
              <w:szCs w:val="16"/>
              <w:lang w:val="es-ES" w:eastAsia="en-US"/>
            </w:rPr>
            <w:instrText xml:space="preserve"> NUMPAGES   \* MERGEFORMAT </w:instrText>
          </w:r>
          <w:r w:rsidRPr="00DF612B">
            <w:rPr>
              <w:rFonts w:ascii="Arial" w:eastAsia="Calibri" w:hAnsi="Arial" w:cs="Arial"/>
              <w:sz w:val="16"/>
              <w:szCs w:val="16"/>
              <w:lang w:val="es-ES" w:eastAsia="en-US"/>
            </w:rPr>
            <w:fldChar w:fldCharType="separate"/>
          </w:r>
          <w:r w:rsidR="000A05AA">
            <w:rPr>
              <w:rFonts w:ascii="Arial" w:eastAsia="Calibri" w:hAnsi="Arial" w:cs="Arial"/>
              <w:noProof/>
              <w:sz w:val="16"/>
              <w:szCs w:val="16"/>
              <w:lang w:val="es-ES" w:eastAsia="en-US"/>
            </w:rPr>
            <w:t>5</w:t>
          </w:r>
          <w:r w:rsidRPr="00DF612B">
            <w:rPr>
              <w:rFonts w:ascii="Arial" w:eastAsia="Calibri" w:hAnsi="Arial" w:cs="Arial"/>
              <w:sz w:val="16"/>
              <w:szCs w:val="16"/>
              <w:lang w:val="es-ES" w:eastAsia="en-US"/>
            </w:rPr>
            <w:fldChar w:fldCharType="end"/>
          </w:r>
        </w:p>
      </w:tc>
    </w:tr>
    <w:tr w:rsidR="00F02240" w:rsidRPr="00F02240" w:rsidTr="006A6D49">
      <w:trPr>
        <w:trHeight w:val="294"/>
      </w:trPr>
      <w:tc>
        <w:tcPr>
          <w:tcW w:w="4577" w:type="dxa"/>
          <w:vMerge/>
        </w:tcPr>
        <w:p w:rsidR="00F02240" w:rsidRPr="00F02240" w:rsidRDefault="00F02240" w:rsidP="00F02240">
          <w:pPr>
            <w:spacing w:after="160"/>
            <w:ind w:left="1339" w:hanging="454"/>
            <w:rPr>
              <w:rFonts w:ascii="Arial" w:eastAsia="Calibri" w:hAnsi="Arial" w:cs="Arial"/>
              <w:noProof/>
              <w:sz w:val="20"/>
              <w:szCs w:val="22"/>
              <w:lang w:val="es-ES" w:eastAsia="en-US"/>
            </w:rPr>
          </w:pPr>
        </w:p>
      </w:tc>
      <w:tc>
        <w:tcPr>
          <w:tcW w:w="3372" w:type="dxa"/>
          <w:vMerge/>
          <w:tcBorders>
            <w:right w:val="single" w:sz="4" w:space="0" w:color="auto"/>
          </w:tcBorders>
          <w:vAlign w:val="center"/>
        </w:tcPr>
        <w:p w:rsidR="00F02240" w:rsidRPr="00F02240" w:rsidRDefault="00F02240" w:rsidP="00F02240">
          <w:pPr>
            <w:tabs>
              <w:tab w:val="num" w:pos="0"/>
              <w:tab w:val="center" w:pos="4252"/>
              <w:tab w:val="right" w:pos="8504"/>
            </w:tabs>
            <w:ind w:left="60"/>
            <w:jc w:val="center"/>
            <w:rPr>
              <w:rFonts w:ascii="Arial" w:eastAsia="Calibri" w:hAnsi="Arial" w:cs="Arial"/>
              <w:b/>
              <w:sz w:val="20"/>
              <w:szCs w:val="28"/>
              <w:lang w:val="es-ES" w:eastAsia="en-US"/>
            </w:rPr>
          </w:pPr>
        </w:p>
      </w:tc>
      <w:tc>
        <w:tcPr>
          <w:tcW w:w="283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02240" w:rsidRPr="00DF612B" w:rsidRDefault="00F02240" w:rsidP="00F02240">
          <w:pPr>
            <w:tabs>
              <w:tab w:val="center" w:pos="4252"/>
              <w:tab w:val="right" w:pos="8504"/>
            </w:tabs>
            <w:rPr>
              <w:rFonts w:ascii="Arial" w:eastAsia="Calibri" w:hAnsi="Arial" w:cs="Arial"/>
              <w:sz w:val="16"/>
              <w:szCs w:val="16"/>
              <w:lang w:val="es-ES" w:eastAsia="en-US"/>
            </w:rPr>
          </w:pPr>
          <w:r w:rsidRPr="00DF612B">
            <w:rPr>
              <w:rFonts w:ascii="Arial" w:eastAsia="Calibri" w:hAnsi="Arial" w:cs="Arial"/>
              <w:b/>
              <w:sz w:val="16"/>
              <w:szCs w:val="16"/>
              <w:lang w:val="es-ES" w:eastAsia="en-US"/>
            </w:rPr>
            <w:t>Código</w:t>
          </w:r>
          <w:r w:rsidRPr="00DF612B">
            <w:rPr>
              <w:rFonts w:ascii="Arial" w:eastAsia="Calibri" w:hAnsi="Arial" w:cs="Arial"/>
              <w:sz w:val="16"/>
              <w:szCs w:val="16"/>
              <w:lang w:val="es-ES" w:eastAsia="en-US"/>
            </w:rPr>
            <w:t xml:space="preserve">: </w:t>
          </w:r>
          <w:r w:rsidR="00DF612B" w:rsidRPr="00DF612B">
            <w:rPr>
              <w:rFonts w:ascii="Arial" w:eastAsia="Calibri" w:hAnsi="Arial" w:cs="Arial"/>
              <w:sz w:val="16"/>
              <w:szCs w:val="16"/>
              <w:lang w:val="es-CO" w:eastAsia="en-US"/>
            </w:rPr>
            <w:t>FO-JEMGF-COLOG-2188</w:t>
          </w:r>
        </w:p>
      </w:tc>
    </w:tr>
    <w:tr w:rsidR="00F02240" w:rsidRPr="00F02240" w:rsidTr="006A6D49">
      <w:trPr>
        <w:trHeight w:val="268"/>
      </w:trPr>
      <w:tc>
        <w:tcPr>
          <w:tcW w:w="4577" w:type="dxa"/>
          <w:vMerge/>
        </w:tcPr>
        <w:p w:rsidR="00F02240" w:rsidRPr="00F02240" w:rsidRDefault="00F02240" w:rsidP="00F02240">
          <w:pPr>
            <w:spacing w:after="160"/>
            <w:ind w:left="1339" w:hanging="454"/>
            <w:rPr>
              <w:rFonts w:ascii="Arial" w:eastAsia="Calibri" w:hAnsi="Arial" w:cs="Arial"/>
              <w:noProof/>
              <w:sz w:val="20"/>
              <w:szCs w:val="22"/>
              <w:lang w:val="es-ES" w:eastAsia="en-US"/>
            </w:rPr>
          </w:pPr>
        </w:p>
      </w:tc>
      <w:tc>
        <w:tcPr>
          <w:tcW w:w="3372" w:type="dxa"/>
          <w:vMerge/>
          <w:tcBorders>
            <w:right w:val="single" w:sz="4" w:space="0" w:color="auto"/>
          </w:tcBorders>
          <w:vAlign w:val="center"/>
        </w:tcPr>
        <w:p w:rsidR="00F02240" w:rsidRPr="00F02240" w:rsidRDefault="00F02240" w:rsidP="00F02240">
          <w:pPr>
            <w:tabs>
              <w:tab w:val="num" w:pos="0"/>
              <w:tab w:val="center" w:pos="4252"/>
              <w:tab w:val="right" w:pos="8504"/>
            </w:tabs>
            <w:ind w:left="60"/>
            <w:jc w:val="center"/>
            <w:rPr>
              <w:rFonts w:ascii="Arial" w:eastAsia="Calibri" w:hAnsi="Arial" w:cs="Arial"/>
              <w:b/>
              <w:sz w:val="20"/>
              <w:szCs w:val="28"/>
              <w:lang w:val="es-ES" w:eastAsia="en-US"/>
            </w:rPr>
          </w:pPr>
        </w:p>
      </w:tc>
      <w:tc>
        <w:tcPr>
          <w:tcW w:w="283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02240" w:rsidRPr="00DF612B" w:rsidRDefault="00F02240" w:rsidP="00F02240">
          <w:pPr>
            <w:tabs>
              <w:tab w:val="center" w:pos="4252"/>
              <w:tab w:val="right" w:pos="8504"/>
            </w:tabs>
            <w:rPr>
              <w:rFonts w:ascii="Arial" w:eastAsia="Calibri" w:hAnsi="Arial" w:cs="Arial"/>
              <w:sz w:val="16"/>
              <w:szCs w:val="16"/>
              <w:lang w:val="es-ES" w:eastAsia="en-US"/>
            </w:rPr>
          </w:pPr>
          <w:r w:rsidRPr="00DF612B">
            <w:rPr>
              <w:rFonts w:ascii="Arial" w:eastAsia="Calibri" w:hAnsi="Arial" w:cs="Arial"/>
              <w:b/>
              <w:sz w:val="16"/>
              <w:szCs w:val="16"/>
              <w:lang w:val="es-ES" w:eastAsia="en-US"/>
            </w:rPr>
            <w:t>Versión:</w:t>
          </w:r>
          <w:r w:rsidR="00230B11">
            <w:rPr>
              <w:rFonts w:ascii="Arial" w:eastAsia="Calibri" w:hAnsi="Arial" w:cs="Arial"/>
              <w:sz w:val="16"/>
              <w:szCs w:val="16"/>
              <w:lang w:val="es-ES" w:eastAsia="en-US"/>
            </w:rPr>
            <w:t xml:space="preserve"> 1</w:t>
          </w:r>
        </w:p>
      </w:tc>
    </w:tr>
    <w:tr w:rsidR="00F02240" w:rsidRPr="00F02240" w:rsidTr="006A6D49">
      <w:trPr>
        <w:trHeight w:val="244"/>
      </w:trPr>
      <w:tc>
        <w:tcPr>
          <w:tcW w:w="4577" w:type="dxa"/>
          <w:vMerge/>
        </w:tcPr>
        <w:p w:rsidR="00F02240" w:rsidRPr="00F02240" w:rsidRDefault="00F02240" w:rsidP="00F02240">
          <w:pPr>
            <w:spacing w:after="160"/>
            <w:ind w:left="1339" w:hanging="454"/>
            <w:rPr>
              <w:rFonts w:ascii="Arial" w:eastAsia="Calibri" w:hAnsi="Arial" w:cs="Arial"/>
              <w:noProof/>
              <w:sz w:val="20"/>
              <w:szCs w:val="22"/>
              <w:lang w:val="es-ES" w:eastAsia="en-US"/>
            </w:rPr>
          </w:pPr>
        </w:p>
      </w:tc>
      <w:tc>
        <w:tcPr>
          <w:tcW w:w="3372" w:type="dxa"/>
          <w:vMerge/>
          <w:tcBorders>
            <w:right w:val="single" w:sz="4" w:space="0" w:color="auto"/>
          </w:tcBorders>
          <w:vAlign w:val="center"/>
        </w:tcPr>
        <w:p w:rsidR="00F02240" w:rsidRPr="00F02240" w:rsidRDefault="00F02240" w:rsidP="00F02240">
          <w:pPr>
            <w:tabs>
              <w:tab w:val="num" w:pos="0"/>
              <w:tab w:val="center" w:pos="4252"/>
              <w:tab w:val="right" w:pos="8504"/>
            </w:tabs>
            <w:ind w:left="60"/>
            <w:jc w:val="center"/>
            <w:rPr>
              <w:rFonts w:ascii="Arial" w:eastAsia="Calibri" w:hAnsi="Arial" w:cs="Arial"/>
              <w:b/>
              <w:sz w:val="20"/>
              <w:szCs w:val="28"/>
              <w:lang w:val="es-ES" w:eastAsia="en-US"/>
            </w:rPr>
          </w:pPr>
        </w:p>
      </w:tc>
      <w:tc>
        <w:tcPr>
          <w:tcW w:w="283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02240" w:rsidRPr="00DF612B" w:rsidRDefault="00F02240" w:rsidP="00F02240">
          <w:pPr>
            <w:tabs>
              <w:tab w:val="center" w:pos="4252"/>
              <w:tab w:val="right" w:pos="8504"/>
            </w:tabs>
            <w:rPr>
              <w:rFonts w:ascii="Arial" w:eastAsia="Calibri" w:hAnsi="Arial" w:cs="Arial"/>
              <w:sz w:val="16"/>
              <w:szCs w:val="16"/>
              <w:lang w:val="es-ES" w:eastAsia="en-US"/>
            </w:rPr>
          </w:pPr>
          <w:r w:rsidRPr="00DF612B">
            <w:rPr>
              <w:rFonts w:ascii="Arial" w:eastAsia="Calibri" w:hAnsi="Arial" w:cs="Arial"/>
              <w:b/>
              <w:sz w:val="16"/>
              <w:szCs w:val="16"/>
              <w:lang w:val="es-ES" w:eastAsia="en-US"/>
            </w:rPr>
            <w:t xml:space="preserve">Fecha de emisión: </w:t>
          </w:r>
          <w:r w:rsidRPr="00DF612B">
            <w:rPr>
              <w:rFonts w:ascii="Arial" w:eastAsia="Calibri" w:hAnsi="Arial" w:cs="Arial"/>
              <w:sz w:val="16"/>
              <w:szCs w:val="16"/>
              <w:lang w:val="es-ES" w:eastAsia="en-US"/>
            </w:rPr>
            <w:t>202</w:t>
          </w:r>
          <w:r w:rsidR="00230B11">
            <w:rPr>
              <w:rFonts w:ascii="Arial" w:eastAsia="Calibri" w:hAnsi="Arial" w:cs="Arial"/>
              <w:sz w:val="16"/>
              <w:szCs w:val="16"/>
              <w:lang w:val="es-ES" w:eastAsia="en-US"/>
            </w:rPr>
            <w:t>6-05-08</w:t>
          </w:r>
        </w:p>
      </w:tc>
    </w:tr>
  </w:tbl>
  <w:p w:rsidR="00F02240" w:rsidRPr="006A6D49" w:rsidRDefault="00F02240" w:rsidP="00F640B7">
    <w:pPr>
      <w:pStyle w:val="Encabezado"/>
    </w:pPr>
  </w:p>
  <w:p w:rsidR="006A6D49" w:rsidRPr="006A6D49" w:rsidRDefault="006A6D49" w:rsidP="006A6D49">
    <w:pPr>
      <w:pStyle w:val="Encabezado"/>
      <w:ind w:firstLine="708"/>
      <w:rPr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800" w:type="dxa"/>
      <w:tblInd w:w="-17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4407"/>
      <w:gridCol w:w="3552"/>
      <w:gridCol w:w="2841"/>
    </w:tblGrid>
    <w:tr w:rsidR="00F02240" w:rsidRPr="00F02240" w:rsidTr="000B3F5F">
      <w:trPr>
        <w:trHeight w:val="252"/>
      </w:trPr>
      <w:tc>
        <w:tcPr>
          <w:tcW w:w="4407" w:type="dxa"/>
          <w:vMerge w:val="restart"/>
          <w:vAlign w:val="center"/>
        </w:tcPr>
        <w:p w:rsidR="00F02240" w:rsidRDefault="00F02240" w:rsidP="00F02240">
          <w:pPr>
            <w:rPr>
              <w:rFonts w:ascii="Arial" w:eastAsia="Calibri" w:hAnsi="Arial" w:cs="Arial"/>
              <w:b/>
              <w:bCs/>
              <w:sz w:val="16"/>
              <w:szCs w:val="16"/>
              <w:lang w:val="es-ES" w:eastAsia="en-US"/>
            </w:rPr>
          </w:pPr>
          <w:bookmarkStart w:id="2" w:name="_Hlk192748498"/>
          <w:r w:rsidRPr="00F02240">
            <w:rPr>
              <w:rFonts w:ascii="Arial" w:eastAsia="Calibri" w:hAnsi="Arial" w:cs="Arial"/>
              <w:b/>
              <w:bCs/>
              <w:sz w:val="16"/>
              <w:szCs w:val="16"/>
              <w:lang w:val="es-ES" w:eastAsia="en-US"/>
            </w:rPr>
            <w:t xml:space="preserve">               </w:t>
          </w:r>
        </w:p>
        <w:p w:rsidR="00F02240" w:rsidRPr="00F02240" w:rsidRDefault="000A05AA" w:rsidP="00F02240">
          <w:pPr>
            <w:rPr>
              <w:rFonts w:ascii="Arial" w:eastAsia="Calibri" w:hAnsi="Arial" w:cs="Arial"/>
              <w:b/>
              <w:bCs/>
              <w:sz w:val="16"/>
              <w:szCs w:val="16"/>
              <w:lang w:val="es-ES" w:eastAsia="en-US"/>
            </w:rPr>
          </w:pPr>
          <w:r>
            <w:rPr>
              <w:noProof/>
              <w:lang w:val="es-CO" w:eastAsia="es-CO"/>
            </w:rPr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19685</wp:posOffset>
                </wp:positionV>
                <wp:extent cx="399415" cy="457835"/>
                <wp:effectExtent l="0" t="0" r="0" b="0"/>
                <wp:wrapNone/>
                <wp:docPr id="3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9678" r="28325" b="1844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9415" cy="457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F02240">
            <w:rPr>
              <w:rFonts w:ascii="Arial" w:eastAsia="Calibri" w:hAnsi="Arial" w:cs="Arial"/>
              <w:b/>
              <w:bCs/>
              <w:sz w:val="16"/>
              <w:szCs w:val="16"/>
              <w:lang w:val="es-ES" w:eastAsia="en-US"/>
            </w:rPr>
            <w:t xml:space="preserve">               </w:t>
          </w:r>
          <w:r w:rsidR="00F02240" w:rsidRPr="00F02240">
            <w:rPr>
              <w:rFonts w:ascii="Arial" w:eastAsia="Calibri" w:hAnsi="Arial" w:cs="Arial"/>
              <w:b/>
              <w:bCs/>
              <w:sz w:val="16"/>
              <w:szCs w:val="16"/>
              <w:lang w:val="es-ES" w:eastAsia="en-US"/>
            </w:rPr>
            <w:t xml:space="preserve"> MINISTERIO DE DEFENSA NACIONAL</w:t>
          </w:r>
        </w:p>
        <w:p w:rsidR="00F02240" w:rsidRPr="00F02240" w:rsidRDefault="00F02240" w:rsidP="00F02240">
          <w:pPr>
            <w:rPr>
              <w:rFonts w:ascii="Arial" w:eastAsia="Calibri" w:hAnsi="Arial" w:cs="Arial"/>
              <w:b/>
              <w:bCs/>
              <w:sz w:val="16"/>
              <w:szCs w:val="16"/>
              <w:lang w:val="es-ES" w:eastAsia="en-US"/>
            </w:rPr>
          </w:pPr>
          <w:r w:rsidRPr="00F02240">
            <w:rPr>
              <w:rFonts w:ascii="Arial" w:eastAsia="Calibri" w:hAnsi="Arial" w:cs="Arial"/>
              <w:b/>
              <w:bCs/>
              <w:sz w:val="16"/>
              <w:szCs w:val="16"/>
              <w:lang w:val="es-ES" w:eastAsia="en-US"/>
            </w:rPr>
            <w:t xml:space="preserve">                COMANDO GENERAL FUERZAS MILITARES</w:t>
          </w:r>
        </w:p>
        <w:p w:rsidR="00F02240" w:rsidRPr="00F02240" w:rsidRDefault="00F02240" w:rsidP="00F02240">
          <w:pPr>
            <w:rPr>
              <w:rFonts w:ascii="Arial" w:eastAsia="Calibri" w:hAnsi="Arial" w:cs="Arial"/>
              <w:b/>
              <w:bCs/>
              <w:sz w:val="16"/>
              <w:szCs w:val="16"/>
              <w:lang w:val="es-ES" w:eastAsia="en-US"/>
            </w:rPr>
          </w:pPr>
          <w:r w:rsidRPr="00F02240">
            <w:rPr>
              <w:rFonts w:ascii="Arial" w:eastAsia="Calibri" w:hAnsi="Arial" w:cs="Arial"/>
              <w:b/>
              <w:bCs/>
              <w:sz w:val="16"/>
              <w:szCs w:val="16"/>
              <w:lang w:val="es-ES" w:eastAsia="en-US"/>
            </w:rPr>
            <w:t xml:space="preserve">                EJÉRCITO NACIONAL</w:t>
          </w:r>
        </w:p>
        <w:p w:rsidR="00F02240" w:rsidRPr="00F02240" w:rsidRDefault="00F02240" w:rsidP="00F02240">
          <w:pPr>
            <w:rPr>
              <w:rFonts w:ascii="Arial" w:eastAsia="Calibri" w:hAnsi="Arial" w:cs="Arial"/>
              <w:b/>
              <w:bCs/>
              <w:sz w:val="16"/>
              <w:szCs w:val="16"/>
              <w:lang w:val="es-ES" w:eastAsia="en-US"/>
            </w:rPr>
          </w:pPr>
          <w:r w:rsidRPr="00F02240">
            <w:rPr>
              <w:rFonts w:ascii="Arial" w:eastAsia="Calibri" w:hAnsi="Arial" w:cs="Arial"/>
              <w:b/>
              <w:bCs/>
              <w:sz w:val="16"/>
              <w:szCs w:val="18"/>
              <w:lang w:val="es-ES" w:eastAsia="en-US"/>
            </w:rPr>
            <w:t xml:space="preserve">                COMANDO LOGÍSTICO</w:t>
          </w:r>
        </w:p>
      </w:tc>
      <w:tc>
        <w:tcPr>
          <w:tcW w:w="3552" w:type="dxa"/>
          <w:vMerge w:val="restart"/>
          <w:tcBorders>
            <w:right w:val="single" w:sz="4" w:space="0" w:color="auto"/>
          </w:tcBorders>
          <w:vAlign w:val="center"/>
        </w:tcPr>
        <w:p w:rsidR="00F02240" w:rsidRPr="000D1604" w:rsidRDefault="00F02240" w:rsidP="00F02240">
          <w:pPr>
            <w:tabs>
              <w:tab w:val="num" w:pos="0"/>
              <w:tab w:val="center" w:pos="4252"/>
              <w:tab w:val="right" w:pos="8504"/>
            </w:tabs>
            <w:ind w:left="60"/>
            <w:jc w:val="center"/>
            <w:rPr>
              <w:rFonts w:ascii="Arial" w:eastAsia="Calibri" w:hAnsi="Arial" w:cs="Arial"/>
              <w:b/>
              <w:sz w:val="20"/>
              <w:lang w:val="es-ES" w:eastAsia="en-US"/>
            </w:rPr>
          </w:pPr>
          <w:r w:rsidRPr="000D1604">
            <w:rPr>
              <w:rFonts w:ascii="Arial" w:eastAsia="Calibri" w:hAnsi="Arial" w:cs="Arial"/>
              <w:b/>
              <w:sz w:val="20"/>
              <w:lang w:val="es-ES" w:eastAsia="en-US"/>
            </w:rPr>
            <w:t xml:space="preserve">ACTA DE ENTREGA VEHÍCULO </w:t>
          </w:r>
        </w:p>
        <w:p w:rsidR="00F02240" w:rsidRPr="00F02240" w:rsidRDefault="00F02240" w:rsidP="00F02240">
          <w:pPr>
            <w:tabs>
              <w:tab w:val="num" w:pos="0"/>
              <w:tab w:val="center" w:pos="4252"/>
              <w:tab w:val="right" w:pos="8504"/>
            </w:tabs>
            <w:ind w:left="60"/>
            <w:jc w:val="center"/>
            <w:rPr>
              <w:rFonts w:ascii="Arial" w:eastAsia="Calibri" w:hAnsi="Arial" w:cs="Arial"/>
              <w:b/>
              <w:lang w:val="es-ES" w:eastAsia="en-US"/>
            </w:rPr>
          </w:pPr>
          <w:r w:rsidRPr="000D1604">
            <w:rPr>
              <w:rFonts w:ascii="Arial" w:eastAsia="Calibri" w:hAnsi="Arial" w:cs="Arial"/>
              <w:b/>
              <w:sz w:val="20"/>
              <w:lang w:val="es-ES" w:eastAsia="en-US"/>
            </w:rPr>
            <w:t>M-113 A2 MANTENIDO</w:t>
          </w:r>
        </w:p>
      </w:tc>
      <w:tc>
        <w:tcPr>
          <w:tcW w:w="284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02240" w:rsidRPr="006A6D49" w:rsidRDefault="00F02240" w:rsidP="00F02240">
          <w:pPr>
            <w:tabs>
              <w:tab w:val="center" w:pos="4252"/>
              <w:tab w:val="right" w:pos="8504"/>
            </w:tabs>
            <w:rPr>
              <w:rFonts w:ascii="Arial" w:eastAsia="Calibri" w:hAnsi="Arial" w:cs="Arial"/>
              <w:sz w:val="16"/>
              <w:szCs w:val="16"/>
              <w:lang w:val="es-ES" w:eastAsia="en-US"/>
            </w:rPr>
          </w:pPr>
          <w:r w:rsidRPr="006A6D49">
            <w:rPr>
              <w:rFonts w:ascii="Arial" w:eastAsia="Calibri" w:hAnsi="Arial" w:cs="Arial"/>
              <w:b/>
              <w:sz w:val="16"/>
              <w:szCs w:val="16"/>
              <w:lang w:val="es-ES" w:eastAsia="en-US"/>
            </w:rPr>
            <w:t>Pág</w:t>
          </w:r>
          <w:r w:rsidRPr="006A6D49">
            <w:rPr>
              <w:rFonts w:ascii="Arial" w:eastAsia="Calibri" w:hAnsi="Arial" w:cs="Arial"/>
              <w:sz w:val="16"/>
              <w:szCs w:val="16"/>
              <w:lang w:val="es-ES" w:eastAsia="en-US"/>
            </w:rPr>
            <w:t xml:space="preserve">. </w:t>
          </w:r>
          <w:r w:rsidRPr="006A6D49">
            <w:rPr>
              <w:rFonts w:ascii="Arial" w:eastAsia="Calibri" w:hAnsi="Arial" w:cs="Arial"/>
              <w:sz w:val="16"/>
              <w:szCs w:val="16"/>
              <w:lang w:val="es-ES" w:eastAsia="en-US"/>
            </w:rPr>
            <w:fldChar w:fldCharType="begin"/>
          </w:r>
          <w:r w:rsidRPr="006A6D49">
            <w:rPr>
              <w:rFonts w:ascii="Arial" w:eastAsia="Calibri" w:hAnsi="Arial" w:cs="Arial"/>
              <w:sz w:val="16"/>
              <w:szCs w:val="16"/>
              <w:lang w:val="es-ES" w:eastAsia="en-US"/>
            </w:rPr>
            <w:instrText>PAGE   \* MERGEFORMAT</w:instrText>
          </w:r>
          <w:r w:rsidRPr="006A6D49">
            <w:rPr>
              <w:rFonts w:ascii="Arial" w:eastAsia="Calibri" w:hAnsi="Arial" w:cs="Arial"/>
              <w:sz w:val="16"/>
              <w:szCs w:val="16"/>
              <w:lang w:val="es-ES" w:eastAsia="en-US"/>
            </w:rPr>
            <w:fldChar w:fldCharType="separate"/>
          </w:r>
          <w:r w:rsidR="006A6D49">
            <w:rPr>
              <w:rFonts w:ascii="Arial" w:eastAsia="Calibri" w:hAnsi="Arial" w:cs="Arial"/>
              <w:noProof/>
              <w:sz w:val="16"/>
              <w:szCs w:val="16"/>
              <w:lang w:val="es-ES" w:eastAsia="en-US"/>
            </w:rPr>
            <w:t>1</w:t>
          </w:r>
          <w:r w:rsidRPr="006A6D49">
            <w:rPr>
              <w:rFonts w:ascii="Arial" w:eastAsia="Calibri" w:hAnsi="Arial" w:cs="Arial"/>
              <w:sz w:val="16"/>
              <w:szCs w:val="16"/>
              <w:lang w:val="es-ES" w:eastAsia="en-US"/>
            </w:rPr>
            <w:fldChar w:fldCharType="end"/>
          </w:r>
          <w:r w:rsidRPr="006A6D49">
            <w:rPr>
              <w:rFonts w:ascii="Arial" w:eastAsia="Calibri" w:hAnsi="Arial" w:cs="Arial"/>
              <w:sz w:val="16"/>
              <w:szCs w:val="16"/>
              <w:lang w:val="es-ES" w:eastAsia="en-US"/>
            </w:rPr>
            <w:t xml:space="preserve"> de </w:t>
          </w:r>
          <w:r w:rsidRPr="006A6D49">
            <w:rPr>
              <w:rFonts w:ascii="Arial" w:eastAsia="Calibri" w:hAnsi="Arial" w:cs="Arial"/>
              <w:sz w:val="16"/>
              <w:szCs w:val="16"/>
              <w:lang w:val="es-ES" w:eastAsia="en-US"/>
            </w:rPr>
            <w:fldChar w:fldCharType="begin"/>
          </w:r>
          <w:r w:rsidRPr="006A6D49">
            <w:rPr>
              <w:rFonts w:ascii="Arial" w:eastAsia="Calibri" w:hAnsi="Arial" w:cs="Arial"/>
              <w:sz w:val="16"/>
              <w:szCs w:val="16"/>
              <w:lang w:val="es-ES" w:eastAsia="en-US"/>
            </w:rPr>
            <w:instrText xml:space="preserve"> NUMPAGES   \* MERGEFORMAT </w:instrText>
          </w:r>
          <w:r w:rsidRPr="006A6D49">
            <w:rPr>
              <w:rFonts w:ascii="Arial" w:eastAsia="Calibri" w:hAnsi="Arial" w:cs="Arial"/>
              <w:sz w:val="16"/>
              <w:szCs w:val="16"/>
              <w:lang w:val="es-ES" w:eastAsia="en-US"/>
            </w:rPr>
            <w:fldChar w:fldCharType="separate"/>
          </w:r>
          <w:r w:rsidR="006A6D49">
            <w:rPr>
              <w:rFonts w:ascii="Arial" w:eastAsia="Calibri" w:hAnsi="Arial" w:cs="Arial"/>
              <w:noProof/>
              <w:sz w:val="16"/>
              <w:szCs w:val="16"/>
              <w:lang w:val="es-ES" w:eastAsia="en-US"/>
            </w:rPr>
            <w:t>5</w:t>
          </w:r>
          <w:r w:rsidRPr="006A6D49">
            <w:rPr>
              <w:rFonts w:ascii="Arial" w:eastAsia="Calibri" w:hAnsi="Arial" w:cs="Arial"/>
              <w:sz w:val="16"/>
              <w:szCs w:val="16"/>
              <w:lang w:val="es-ES" w:eastAsia="en-US"/>
            </w:rPr>
            <w:fldChar w:fldCharType="end"/>
          </w:r>
        </w:p>
      </w:tc>
    </w:tr>
    <w:tr w:rsidR="00F02240" w:rsidRPr="00F02240" w:rsidTr="000B3F5F">
      <w:trPr>
        <w:trHeight w:val="269"/>
      </w:trPr>
      <w:tc>
        <w:tcPr>
          <w:tcW w:w="4407" w:type="dxa"/>
          <w:vMerge/>
        </w:tcPr>
        <w:p w:rsidR="00F02240" w:rsidRPr="00F02240" w:rsidRDefault="00F02240" w:rsidP="00F02240">
          <w:pPr>
            <w:spacing w:after="160"/>
            <w:ind w:left="1339" w:hanging="454"/>
            <w:rPr>
              <w:rFonts w:ascii="Arial" w:eastAsia="Calibri" w:hAnsi="Arial" w:cs="Arial"/>
              <w:noProof/>
              <w:sz w:val="20"/>
              <w:szCs w:val="22"/>
              <w:lang w:val="es-ES" w:eastAsia="en-US"/>
            </w:rPr>
          </w:pPr>
        </w:p>
      </w:tc>
      <w:tc>
        <w:tcPr>
          <w:tcW w:w="3552" w:type="dxa"/>
          <w:vMerge/>
          <w:tcBorders>
            <w:right w:val="single" w:sz="4" w:space="0" w:color="auto"/>
          </w:tcBorders>
          <w:vAlign w:val="center"/>
        </w:tcPr>
        <w:p w:rsidR="00F02240" w:rsidRPr="00F02240" w:rsidRDefault="00F02240" w:rsidP="00F02240">
          <w:pPr>
            <w:tabs>
              <w:tab w:val="num" w:pos="0"/>
              <w:tab w:val="center" w:pos="4252"/>
              <w:tab w:val="right" w:pos="8504"/>
            </w:tabs>
            <w:ind w:left="60"/>
            <w:jc w:val="center"/>
            <w:rPr>
              <w:rFonts w:ascii="Arial" w:eastAsia="Calibri" w:hAnsi="Arial" w:cs="Arial"/>
              <w:b/>
              <w:sz w:val="20"/>
              <w:szCs w:val="28"/>
              <w:lang w:val="es-ES" w:eastAsia="en-US"/>
            </w:rPr>
          </w:pPr>
        </w:p>
      </w:tc>
      <w:tc>
        <w:tcPr>
          <w:tcW w:w="284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02240" w:rsidRPr="006A6D49" w:rsidRDefault="00F02240" w:rsidP="00F02240">
          <w:pPr>
            <w:tabs>
              <w:tab w:val="center" w:pos="4252"/>
              <w:tab w:val="right" w:pos="8504"/>
            </w:tabs>
            <w:rPr>
              <w:rFonts w:ascii="Arial" w:eastAsia="Calibri" w:hAnsi="Arial" w:cs="Arial"/>
              <w:sz w:val="16"/>
              <w:szCs w:val="16"/>
              <w:lang w:val="es-ES" w:eastAsia="en-US"/>
            </w:rPr>
          </w:pPr>
          <w:r w:rsidRPr="006A6D49">
            <w:rPr>
              <w:rFonts w:ascii="Arial" w:eastAsia="Calibri" w:hAnsi="Arial" w:cs="Arial"/>
              <w:b/>
              <w:sz w:val="16"/>
              <w:szCs w:val="16"/>
              <w:lang w:val="es-ES" w:eastAsia="en-US"/>
            </w:rPr>
            <w:t>Código</w:t>
          </w:r>
          <w:r w:rsidRPr="006A6D49">
            <w:rPr>
              <w:rFonts w:ascii="Arial" w:eastAsia="Calibri" w:hAnsi="Arial" w:cs="Arial"/>
              <w:sz w:val="16"/>
              <w:szCs w:val="16"/>
              <w:lang w:val="es-ES" w:eastAsia="en-US"/>
            </w:rPr>
            <w:t xml:space="preserve">: </w:t>
          </w:r>
          <w:r w:rsidR="006A6D49" w:rsidRPr="006A6D49">
            <w:rPr>
              <w:rFonts w:ascii="Arial" w:eastAsia="Calibri" w:hAnsi="Arial" w:cs="Arial"/>
              <w:sz w:val="16"/>
              <w:szCs w:val="16"/>
              <w:lang w:val="es-CO" w:eastAsia="en-US"/>
            </w:rPr>
            <w:t>FO-JEMGF-COLOG-2188</w:t>
          </w:r>
        </w:p>
      </w:tc>
    </w:tr>
    <w:tr w:rsidR="00F02240" w:rsidRPr="00F02240" w:rsidTr="000B3F5F">
      <w:trPr>
        <w:trHeight w:val="245"/>
      </w:trPr>
      <w:tc>
        <w:tcPr>
          <w:tcW w:w="4407" w:type="dxa"/>
          <w:vMerge/>
        </w:tcPr>
        <w:p w:rsidR="00F02240" w:rsidRPr="00F02240" w:rsidRDefault="00F02240" w:rsidP="00F02240">
          <w:pPr>
            <w:spacing w:after="160"/>
            <w:ind w:left="1339" w:hanging="454"/>
            <w:rPr>
              <w:rFonts w:ascii="Arial" w:eastAsia="Calibri" w:hAnsi="Arial" w:cs="Arial"/>
              <w:noProof/>
              <w:sz w:val="20"/>
              <w:szCs w:val="22"/>
              <w:lang w:val="es-ES" w:eastAsia="en-US"/>
            </w:rPr>
          </w:pPr>
        </w:p>
      </w:tc>
      <w:tc>
        <w:tcPr>
          <w:tcW w:w="3552" w:type="dxa"/>
          <w:vMerge/>
          <w:tcBorders>
            <w:right w:val="single" w:sz="4" w:space="0" w:color="auto"/>
          </w:tcBorders>
          <w:vAlign w:val="center"/>
        </w:tcPr>
        <w:p w:rsidR="00F02240" w:rsidRPr="00F02240" w:rsidRDefault="00F02240" w:rsidP="00F02240">
          <w:pPr>
            <w:tabs>
              <w:tab w:val="num" w:pos="0"/>
              <w:tab w:val="center" w:pos="4252"/>
              <w:tab w:val="right" w:pos="8504"/>
            </w:tabs>
            <w:ind w:left="60"/>
            <w:jc w:val="center"/>
            <w:rPr>
              <w:rFonts w:ascii="Arial" w:eastAsia="Calibri" w:hAnsi="Arial" w:cs="Arial"/>
              <w:b/>
              <w:sz w:val="20"/>
              <w:szCs w:val="28"/>
              <w:lang w:val="es-ES" w:eastAsia="en-US"/>
            </w:rPr>
          </w:pPr>
        </w:p>
      </w:tc>
      <w:tc>
        <w:tcPr>
          <w:tcW w:w="284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02240" w:rsidRPr="006A6D49" w:rsidRDefault="00F02240" w:rsidP="00F02240">
          <w:pPr>
            <w:tabs>
              <w:tab w:val="center" w:pos="4252"/>
              <w:tab w:val="right" w:pos="8504"/>
            </w:tabs>
            <w:rPr>
              <w:rFonts w:ascii="Arial" w:eastAsia="Calibri" w:hAnsi="Arial" w:cs="Arial"/>
              <w:sz w:val="16"/>
              <w:szCs w:val="16"/>
              <w:lang w:val="es-ES" w:eastAsia="en-US"/>
            </w:rPr>
          </w:pPr>
          <w:r w:rsidRPr="006A6D49">
            <w:rPr>
              <w:rFonts w:ascii="Arial" w:eastAsia="Calibri" w:hAnsi="Arial" w:cs="Arial"/>
              <w:b/>
              <w:sz w:val="16"/>
              <w:szCs w:val="16"/>
              <w:lang w:val="es-ES" w:eastAsia="en-US"/>
            </w:rPr>
            <w:t>Versión:</w:t>
          </w:r>
          <w:r w:rsidRPr="006A6D49">
            <w:rPr>
              <w:rFonts w:ascii="Arial" w:eastAsia="Calibri" w:hAnsi="Arial" w:cs="Arial"/>
              <w:sz w:val="16"/>
              <w:szCs w:val="16"/>
              <w:lang w:val="es-ES" w:eastAsia="en-US"/>
            </w:rPr>
            <w:t xml:space="preserve"> 0</w:t>
          </w:r>
        </w:p>
      </w:tc>
    </w:tr>
    <w:tr w:rsidR="00F02240" w:rsidRPr="00F02240" w:rsidTr="000B3F5F">
      <w:trPr>
        <w:trHeight w:val="284"/>
      </w:trPr>
      <w:tc>
        <w:tcPr>
          <w:tcW w:w="4407" w:type="dxa"/>
          <w:vMerge/>
        </w:tcPr>
        <w:p w:rsidR="00F02240" w:rsidRPr="00F02240" w:rsidRDefault="00F02240" w:rsidP="00F02240">
          <w:pPr>
            <w:spacing w:after="160"/>
            <w:ind w:left="1339" w:hanging="454"/>
            <w:rPr>
              <w:rFonts w:ascii="Arial" w:eastAsia="Calibri" w:hAnsi="Arial" w:cs="Arial"/>
              <w:noProof/>
              <w:sz w:val="20"/>
              <w:szCs w:val="22"/>
              <w:lang w:val="es-ES" w:eastAsia="en-US"/>
            </w:rPr>
          </w:pPr>
        </w:p>
      </w:tc>
      <w:tc>
        <w:tcPr>
          <w:tcW w:w="3552" w:type="dxa"/>
          <w:vMerge/>
          <w:tcBorders>
            <w:right w:val="single" w:sz="4" w:space="0" w:color="auto"/>
          </w:tcBorders>
          <w:vAlign w:val="center"/>
        </w:tcPr>
        <w:p w:rsidR="00F02240" w:rsidRPr="00F02240" w:rsidRDefault="00F02240" w:rsidP="00F02240">
          <w:pPr>
            <w:tabs>
              <w:tab w:val="num" w:pos="0"/>
              <w:tab w:val="center" w:pos="4252"/>
              <w:tab w:val="right" w:pos="8504"/>
            </w:tabs>
            <w:ind w:left="60"/>
            <w:jc w:val="center"/>
            <w:rPr>
              <w:rFonts w:ascii="Arial" w:eastAsia="Calibri" w:hAnsi="Arial" w:cs="Arial"/>
              <w:b/>
              <w:sz w:val="20"/>
              <w:szCs w:val="28"/>
              <w:lang w:val="es-ES" w:eastAsia="en-US"/>
            </w:rPr>
          </w:pPr>
        </w:p>
      </w:tc>
      <w:tc>
        <w:tcPr>
          <w:tcW w:w="284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02240" w:rsidRPr="006A6D49" w:rsidRDefault="00F02240" w:rsidP="00F02240">
          <w:pPr>
            <w:tabs>
              <w:tab w:val="center" w:pos="4252"/>
              <w:tab w:val="right" w:pos="8504"/>
            </w:tabs>
            <w:rPr>
              <w:rFonts w:ascii="Arial" w:eastAsia="Calibri" w:hAnsi="Arial" w:cs="Arial"/>
              <w:sz w:val="16"/>
              <w:szCs w:val="16"/>
              <w:lang w:val="es-ES" w:eastAsia="en-US"/>
            </w:rPr>
          </w:pPr>
          <w:r w:rsidRPr="006A6D49">
            <w:rPr>
              <w:rFonts w:ascii="Arial" w:eastAsia="Calibri" w:hAnsi="Arial" w:cs="Arial"/>
              <w:b/>
              <w:sz w:val="16"/>
              <w:szCs w:val="16"/>
              <w:lang w:val="es-ES" w:eastAsia="en-US"/>
            </w:rPr>
            <w:t xml:space="preserve">Fecha de emisión: </w:t>
          </w:r>
          <w:r w:rsidRPr="006A6D49">
            <w:rPr>
              <w:rFonts w:ascii="Arial" w:eastAsia="Calibri" w:hAnsi="Arial" w:cs="Arial"/>
              <w:sz w:val="16"/>
              <w:szCs w:val="16"/>
              <w:lang w:val="es-ES" w:eastAsia="en-US"/>
            </w:rPr>
            <w:t>2025-03-</w:t>
          </w:r>
          <w:r w:rsidR="006A6D49" w:rsidRPr="006A6D49">
            <w:rPr>
              <w:rFonts w:ascii="Arial" w:eastAsia="Calibri" w:hAnsi="Arial" w:cs="Arial"/>
              <w:sz w:val="16"/>
              <w:szCs w:val="16"/>
              <w:lang w:val="es-ES" w:eastAsia="en-US"/>
            </w:rPr>
            <w:t>14</w:t>
          </w:r>
        </w:p>
      </w:tc>
    </w:tr>
    <w:bookmarkEnd w:id="2"/>
  </w:tbl>
  <w:p w:rsidR="00F640B7" w:rsidRPr="000D1604" w:rsidRDefault="00F640B7" w:rsidP="00F640B7">
    <w:pPr>
      <w:pStyle w:val="Encabezado"/>
      <w:rPr>
        <w:sz w:val="18"/>
      </w:rPr>
    </w:pPr>
  </w:p>
  <w:p w:rsidR="000D1604" w:rsidRPr="000D1604" w:rsidRDefault="000D1604" w:rsidP="00F640B7">
    <w:pPr>
      <w:pStyle w:val="Encabezado"/>
      <w:rPr>
        <w:sz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82693"/>
    <w:multiLevelType w:val="hybridMultilevel"/>
    <w:tmpl w:val="B6C06DFC"/>
    <w:lvl w:ilvl="0" w:tplc="240A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  <w:color w:val="000000"/>
      </w:rPr>
    </w:lvl>
    <w:lvl w:ilvl="1" w:tplc="240A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>
    <w:nsid w:val="06CF56D8"/>
    <w:multiLevelType w:val="hybridMultilevel"/>
    <w:tmpl w:val="8342E66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253997"/>
    <w:multiLevelType w:val="hybridMultilevel"/>
    <w:tmpl w:val="6B7E1C8C"/>
    <w:lvl w:ilvl="0" w:tplc="79AA0EA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000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9C56D1"/>
    <w:multiLevelType w:val="multilevel"/>
    <w:tmpl w:val="859E711E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57"/>
        </w:tabs>
        <w:ind w:left="357" w:hanging="357"/>
      </w:pPr>
      <w:rPr>
        <w:rFonts w:hint="default"/>
        <w:lang w:val="es-CO"/>
      </w:rPr>
    </w:lvl>
    <w:lvl w:ilvl="2">
      <w:start w:val="1"/>
      <w:numFmt w:val="none"/>
      <w:lvlText w:val="1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3">
      <w:start w:val="1"/>
      <w:numFmt w:val="decimal"/>
      <w:lvlText w:val="%1%2.%3%4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4">
      <w:start w:val="1"/>
      <w:numFmt w:val="decimal"/>
      <w:lvlText w:val="%1%2%3.%4.%5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5">
      <w:start w:val="1"/>
      <w:numFmt w:val="decimal"/>
      <w:lvlText w:val="%1%2.%3%4.%5.%6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6">
      <w:start w:val="1"/>
      <w:numFmt w:val="decimal"/>
      <w:lvlText w:val="%1%2.%3%4.%5.%6.%7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7">
      <w:start w:val="1"/>
      <w:numFmt w:val="decimal"/>
      <w:lvlText w:val="%2.%3%4.%5.%6.%7.%8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8">
      <w:start w:val="1"/>
      <w:numFmt w:val="decimal"/>
      <w:lvlText w:val="%1%2.%3%4.%5.%6.%7.%8.%9.1."/>
      <w:lvlJc w:val="left"/>
      <w:pPr>
        <w:tabs>
          <w:tab w:val="num" w:pos="357"/>
        </w:tabs>
        <w:ind w:left="357" w:hanging="357"/>
      </w:pPr>
      <w:rPr>
        <w:rFonts w:hint="default"/>
      </w:rPr>
    </w:lvl>
  </w:abstractNum>
  <w:abstractNum w:abstractNumId="4">
    <w:nsid w:val="1FCF76D0"/>
    <w:multiLevelType w:val="hybridMultilevel"/>
    <w:tmpl w:val="AA503C7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CB2A64"/>
    <w:multiLevelType w:val="hybridMultilevel"/>
    <w:tmpl w:val="DB167D98"/>
    <w:lvl w:ilvl="0" w:tplc="A030B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0354BE"/>
    <w:multiLevelType w:val="hybridMultilevel"/>
    <w:tmpl w:val="7ADA9A4C"/>
    <w:lvl w:ilvl="0" w:tplc="3A8EAE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000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A53527"/>
    <w:multiLevelType w:val="hybridMultilevel"/>
    <w:tmpl w:val="640EE04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7B182B"/>
    <w:multiLevelType w:val="hybridMultilevel"/>
    <w:tmpl w:val="F9DADB2A"/>
    <w:lvl w:ilvl="0" w:tplc="24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953C98"/>
    <w:multiLevelType w:val="hybridMultilevel"/>
    <w:tmpl w:val="FFDEA552"/>
    <w:lvl w:ilvl="0" w:tplc="1856EFE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 w:hint="default"/>
        <w:color w:val="000000"/>
        <w:sz w:val="2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C3F2CCF"/>
    <w:multiLevelType w:val="hybridMultilevel"/>
    <w:tmpl w:val="5734DDF8"/>
    <w:lvl w:ilvl="0" w:tplc="B4F6E86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3213057"/>
    <w:multiLevelType w:val="hybridMultilevel"/>
    <w:tmpl w:val="DE5AE24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7492701"/>
    <w:multiLevelType w:val="hybridMultilevel"/>
    <w:tmpl w:val="50369A2E"/>
    <w:lvl w:ilvl="0" w:tplc="653E97C8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 w:hint="default"/>
        <w:color w:val="000000"/>
        <w:sz w:val="2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C304989"/>
    <w:multiLevelType w:val="hybridMultilevel"/>
    <w:tmpl w:val="85BAB5AE"/>
    <w:lvl w:ilvl="0" w:tplc="C088BCC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000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F21076C"/>
    <w:multiLevelType w:val="hybridMultilevel"/>
    <w:tmpl w:val="EF8EDF6A"/>
    <w:lvl w:ilvl="0" w:tplc="48B0E27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379357B"/>
    <w:multiLevelType w:val="hybridMultilevel"/>
    <w:tmpl w:val="5F084DF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98A0833"/>
    <w:multiLevelType w:val="hybridMultilevel"/>
    <w:tmpl w:val="355692EC"/>
    <w:lvl w:ilvl="0" w:tplc="C65C619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5"/>
  </w:num>
  <w:num w:numId="3">
    <w:abstractNumId w:val="9"/>
  </w:num>
  <w:num w:numId="4">
    <w:abstractNumId w:val="12"/>
  </w:num>
  <w:num w:numId="5">
    <w:abstractNumId w:val="14"/>
  </w:num>
  <w:num w:numId="6">
    <w:abstractNumId w:val="10"/>
  </w:num>
  <w:num w:numId="7">
    <w:abstractNumId w:val="5"/>
  </w:num>
  <w:num w:numId="8">
    <w:abstractNumId w:val="16"/>
  </w:num>
  <w:num w:numId="9">
    <w:abstractNumId w:val="11"/>
  </w:num>
  <w:num w:numId="10">
    <w:abstractNumId w:val="8"/>
  </w:num>
  <w:num w:numId="11">
    <w:abstractNumId w:val="7"/>
  </w:num>
  <w:num w:numId="12">
    <w:abstractNumId w:val="1"/>
  </w:num>
  <w:num w:numId="13">
    <w:abstractNumId w:val="6"/>
  </w:num>
  <w:num w:numId="14">
    <w:abstractNumId w:val="2"/>
  </w:num>
  <w:num w:numId="15">
    <w:abstractNumId w:val="13"/>
  </w:num>
  <w:num w:numId="16">
    <w:abstractNumId w:val="0"/>
  </w:num>
  <w:num w:numId="17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0"/>
  <w:activeWritingStyle w:appName="MSWord" w:lang="es-MX" w:vendorID="64" w:dllVersion="131078" w:nlCheck="1" w:checkStyle="0"/>
  <w:activeWritingStyle w:appName="MSWord" w:lang="es-CO" w:vendorID="64" w:dllVersion="131078" w:nlCheck="1" w:checkStyle="0"/>
  <w:activeWritingStyle w:appName="MSWord" w:lang="en-US" w:vendorID="64" w:dllVersion="131078" w:nlCheck="1" w:checkStyle="0"/>
  <w:activeWritingStyle w:appName="MSWord" w:lang="es-ES" w:vendorID="64" w:dllVersion="4096" w:nlCheck="1" w:checkStyle="0"/>
  <w:activeWritingStyle w:appName="MSWord" w:lang="es-MX" w:vendorID="64" w:dllVersion="4096" w:nlCheck="1" w:checkStyle="0"/>
  <w:activeWritingStyle w:appName="MSWord" w:lang="es-CO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4096" w:nlCheck="1" w:checkStyle="0"/>
  <w:activeWritingStyle w:appName="MSWord" w:lang="es-ES_tradnl" w:vendorID="64" w:dllVersion="4096" w:nlCheck="1" w:checkStyle="0"/>
  <w:activeWritingStyle w:appName="MSWord" w:lang="es-ES_tradnl" w:vendorID="64" w:dllVersion="131078" w:nlCheck="1" w:checkStyle="0"/>
  <w:activeWritingStyle w:appName="MSWord" w:lang="es-ES_tradnl" w:vendorID="64" w:dllVersion="0" w:nlCheck="1" w:checkStyle="0"/>
  <w:activeWritingStyle w:appName="MSWord" w:lang="es-CO" w:vendorID="64" w:dllVersion="0" w:nlCheck="1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6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2B3F"/>
    <w:rsid w:val="00000F49"/>
    <w:rsid w:val="00002D1B"/>
    <w:rsid w:val="00003C21"/>
    <w:rsid w:val="00004AFB"/>
    <w:rsid w:val="00004EB8"/>
    <w:rsid w:val="00006239"/>
    <w:rsid w:val="00006AA9"/>
    <w:rsid w:val="0000744D"/>
    <w:rsid w:val="000076D9"/>
    <w:rsid w:val="000108C6"/>
    <w:rsid w:val="0001173B"/>
    <w:rsid w:val="0001197D"/>
    <w:rsid w:val="00011EF1"/>
    <w:rsid w:val="00012EC2"/>
    <w:rsid w:val="00013060"/>
    <w:rsid w:val="00013630"/>
    <w:rsid w:val="0001392A"/>
    <w:rsid w:val="0001423E"/>
    <w:rsid w:val="00015465"/>
    <w:rsid w:val="0001647B"/>
    <w:rsid w:val="00017712"/>
    <w:rsid w:val="0002031B"/>
    <w:rsid w:val="00020465"/>
    <w:rsid w:val="000213FA"/>
    <w:rsid w:val="000218B3"/>
    <w:rsid w:val="000230F5"/>
    <w:rsid w:val="000237F7"/>
    <w:rsid w:val="000243A8"/>
    <w:rsid w:val="0002482F"/>
    <w:rsid w:val="00024F95"/>
    <w:rsid w:val="00025002"/>
    <w:rsid w:val="000265CF"/>
    <w:rsid w:val="000269C8"/>
    <w:rsid w:val="0003168E"/>
    <w:rsid w:val="00033FA0"/>
    <w:rsid w:val="000348B7"/>
    <w:rsid w:val="000356FB"/>
    <w:rsid w:val="000365A4"/>
    <w:rsid w:val="00036B12"/>
    <w:rsid w:val="00036CAE"/>
    <w:rsid w:val="00036D8F"/>
    <w:rsid w:val="00037D03"/>
    <w:rsid w:val="00041618"/>
    <w:rsid w:val="00041C28"/>
    <w:rsid w:val="000426EB"/>
    <w:rsid w:val="00042773"/>
    <w:rsid w:val="00043306"/>
    <w:rsid w:val="0004474F"/>
    <w:rsid w:val="00045D33"/>
    <w:rsid w:val="00046DDF"/>
    <w:rsid w:val="00047127"/>
    <w:rsid w:val="00047C8E"/>
    <w:rsid w:val="00047D00"/>
    <w:rsid w:val="00050828"/>
    <w:rsid w:val="000512D1"/>
    <w:rsid w:val="00051553"/>
    <w:rsid w:val="0005262D"/>
    <w:rsid w:val="00053818"/>
    <w:rsid w:val="00053B4F"/>
    <w:rsid w:val="00053D83"/>
    <w:rsid w:val="000543A7"/>
    <w:rsid w:val="000561DE"/>
    <w:rsid w:val="000563AC"/>
    <w:rsid w:val="00060088"/>
    <w:rsid w:val="000624B7"/>
    <w:rsid w:val="00065519"/>
    <w:rsid w:val="00065A6C"/>
    <w:rsid w:val="00066203"/>
    <w:rsid w:val="00071200"/>
    <w:rsid w:val="000715E5"/>
    <w:rsid w:val="0007174B"/>
    <w:rsid w:val="000717E8"/>
    <w:rsid w:val="00071BDC"/>
    <w:rsid w:val="000732B3"/>
    <w:rsid w:val="000740FD"/>
    <w:rsid w:val="00074820"/>
    <w:rsid w:val="00074E63"/>
    <w:rsid w:val="00075EAA"/>
    <w:rsid w:val="00075F5D"/>
    <w:rsid w:val="00076574"/>
    <w:rsid w:val="000775A3"/>
    <w:rsid w:val="000777EA"/>
    <w:rsid w:val="00077B82"/>
    <w:rsid w:val="00080363"/>
    <w:rsid w:val="00080625"/>
    <w:rsid w:val="00080E3F"/>
    <w:rsid w:val="000823FC"/>
    <w:rsid w:val="00082CFF"/>
    <w:rsid w:val="00083284"/>
    <w:rsid w:val="00083434"/>
    <w:rsid w:val="00084C33"/>
    <w:rsid w:val="00085025"/>
    <w:rsid w:val="00085361"/>
    <w:rsid w:val="000855B0"/>
    <w:rsid w:val="00085700"/>
    <w:rsid w:val="0008611F"/>
    <w:rsid w:val="00086D4D"/>
    <w:rsid w:val="00087D39"/>
    <w:rsid w:val="00087E76"/>
    <w:rsid w:val="00090E4E"/>
    <w:rsid w:val="00090ECF"/>
    <w:rsid w:val="0009111F"/>
    <w:rsid w:val="0009145C"/>
    <w:rsid w:val="000915D3"/>
    <w:rsid w:val="0009358B"/>
    <w:rsid w:val="00093660"/>
    <w:rsid w:val="00093854"/>
    <w:rsid w:val="000939CB"/>
    <w:rsid w:val="0009473E"/>
    <w:rsid w:val="00094B11"/>
    <w:rsid w:val="00094E56"/>
    <w:rsid w:val="00095EE3"/>
    <w:rsid w:val="00097587"/>
    <w:rsid w:val="000A0040"/>
    <w:rsid w:val="000A05AA"/>
    <w:rsid w:val="000A1377"/>
    <w:rsid w:val="000A1517"/>
    <w:rsid w:val="000A33E9"/>
    <w:rsid w:val="000A34BA"/>
    <w:rsid w:val="000A3920"/>
    <w:rsid w:val="000A3BF5"/>
    <w:rsid w:val="000A58F2"/>
    <w:rsid w:val="000A6902"/>
    <w:rsid w:val="000A77A5"/>
    <w:rsid w:val="000B01EA"/>
    <w:rsid w:val="000B1762"/>
    <w:rsid w:val="000B28AC"/>
    <w:rsid w:val="000B2C0A"/>
    <w:rsid w:val="000B3112"/>
    <w:rsid w:val="000B32F3"/>
    <w:rsid w:val="000B3E46"/>
    <w:rsid w:val="000B3F5F"/>
    <w:rsid w:val="000B47AA"/>
    <w:rsid w:val="000B5C64"/>
    <w:rsid w:val="000B603E"/>
    <w:rsid w:val="000B76C6"/>
    <w:rsid w:val="000B7DDA"/>
    <w:rsid w:val="000C02D1"/>
    <w:rsid w:val="000C0631"/>
    <w:rsid w:val="000C166B"/>
    <w:rsid w:val="000C29CF"/>
    <w:rsid w:val="000C4B96"/>
    <w:rsid w:val="000C5EF8"/>
    <w:rsid w:val="000C6FA7"/>
    <w:rsid w:val="000C7A5A"/>
    <w:rsid w:val="000D1604"/>
    <w:rsid w:val="000D22A0"/>
    <w:rsid w:val="000D24A6"/>
    <w:rsid w:val="000D2924"/>
    <w:rsid w:val="000D2B69"/>
    <w:rsid w:val="000D3E15"/>
    <w:rsid w:val="000D5769"/>
    <w:rsid w:val="000D5D58"/>
    <w:rsid w:val="000D6C0F"/>
    <w:rsid w:val="000E0390"/>
    <w:rsid w:val="000E131C"/>
    <w:rsid w:val="000E1965"/>
    <w:rsid w:val="000E2016"/>
    <w:rsid w:val="000E20FA"/>
    <w:rsid w:val="000E2715"/>
    <w:rsid w:val="000E333E"/>
    <w:rsid w:val="000E4786"/>
    <w:rsid w:val="000E4A1D"/>
    <w:rsid w:val="000E51F1"/>
    <w:rsid w:val="000E6351"/>
    <w:rsid w:val="000E6667"/>
    <w:rsid w:val="000E7671"/>
    <w:rsid w:val="000F07C0"/>
    <w:rsid w:val="000F0B46"/>
    <w:rsid w:val="000F12F7"/>
    <w:rsid w:val="000F162D"/>
    <w:rsid w:val="000F1965"/>
    <w:rsid w:val="000F1DC4"/>
    <w:rsid w:val="000F3710"/>
    <w:rsid w:val="000F3753"/>
    <w:rsid w:val="000F3BDE"/>
    <w:rsid w:val="000F3E3B"/>
    <w:rsid w:val="000F4C16"/>
    <w:rsid w:val="000F4FB1"/>
    <w:rsid w:val="000F5000"/>
    <w:rsid w:val="000F5332"/>
    <w:rsid w:val="000F53E4"/>
    <w:rsid w:val="000F554E"/>
    <w:rsid w:val="000F6343"/>
    <w:rsid w:val="000F69AE"/>
    <w:rsid w:val="000F6FE4"/>
    <w:rsid w:val="000F7757"/>
    <w:rsid w:val="00100792"/>
    <w:rsid w:val="001007D5"/>
    <w:rsid w:val="00102A03"/>
    <w:rsid w:val="00104797"/>
    <w:rsid w:val="001051A8"/>
    <w:rsid w:val="00105295"/>
    <w:rsid w:val="001055E3"/>
    <w:rsid w:val="00105B67"/>
    <w:rsid w:val="00106A07"/>
    <w:rsid w:val="001071B2"/>
    <w:rsid w:val="0010738E"/>
    <w:rsid w:val="00110E94"/>
    <w:rsid w:val="0011184D"/>
    <w:rsid w:val="00111B8F"/>
    <w:rsid w:val="00111D67"/>
    <w:rsid w:val="001125D8"/>
    <w:rsid w:val="00112BE6"/>
    <w:rsid w:val="0011364E"/>
    <w:rsid w:val="00115EB9"/>
    <w:rsid w:val="0011604A"/>
    <w:rsid w:val="00116553"/>
    <w:rsid w:val="00117A9A"/>
    <w:rsid w:val="0012003E"/>
    <w:rsid w:val="00120549"/>
    <w:rsid w:val="00121D76"/>
    <w:rsid w:val="0012241D"/>
    <w:rsid w:val="0012245E"/>
    <w:rsid w:val="001229C1"/>
    <w:rsid w:val="00123A87"/>
    <w:rsid w:val="001242A6"/>
    <w:rsid w:val="0012434F"/>
    <w:rsid w:val="00124896"/>
    <w:rsid w:val="00124C50"/>
    <w:rsid w:val="00126DF9"/>
    <w:rsid w:val="00127C8B"/>
    <w:rsid w:val="00130E5E"/>
    <w:rsid w:val="00131228"/>
    <w:rsid w:val="00131F6A"/>
    <w:rsid w:val="001324D8"/>
    <w:rsid w:val="00133405"/>
    <w:rsid w:val="00133F8A"/>
    <w:rsid w:val="00134D7B"/>
    <w:rsid w:val="001361BD"/>
    <w:rsid w:val="00137C97"/>
    <w:rsid w:val="00137CFF"/>
    <w:rsid w:val="0014099D"/>
    <w:rsid w:val="001421E3"/>
    <w:rsid w:val="00142AD2"/>
    <w:rsid w:val="00144CF0"/>
    <w:rsid w:val="001461CE"/>
    <w:rsid w:val="00146547"/>
    <w:rsid w:val="0015115F"/>
    <w:rsid w:val="001514C7"/>
    <w:rsid w:val="00151CD2"/>
    <w:rsid w:val="00152CD2"/>
    <w:rsid w:val="0015547B"/>
    <w:rsid w:val="001554D6"/>
    <w:rsid w:val="00155890"/>
    <w:rsid w:val="00156366"/>
    <w:rsid w:val="0015668B"/>
    <w:rsid w:val="00160915"/>
    <w:rsid w:val="00161645"/>
    <w:rsid w:val="00161EE1"/>
    <w:rsid w:val="00162935"/>
    <w:rsid w:val="00163C45"/>
    <w:rsid w:val="00164769"/>
    <w:rsid w:val="00164F9A"/>
    <w:rsid w:val="00164FBD"/>
    <w:rsid w:val="00165A7E"/>
    <w:rsid w:val="00166642"/>
    <w:rsid w:val="001678E1"/>
    <w:rsid w:val="00173F5D"/>
    <w:rsid w:val="001743D0"/>
    <w:rsid w:val="001747A2"/>
    <w:rsid w:val="00175650"/>
    <w:rsid w:val="00175DD0"/>
    <w:rsid w:val="00176B6E"/>
    <w:rsid w:val="00177D6B"/>
    <w:rsid w:val="00180458"/>
    <w:rsid w:val="00181F83"/>
    <w:rsid w:val="00184D54"/>
    <w:rsid w:val="00185E0D"/>
    <w:rsid w:val="00186D8C"/>
    <w:rsid w:val="001906AE"/>
    <w:rsid w:val="001906E4"/>
    <w:rsid w:val="00190A2D"/>
    <w:rsid w:val="00190E13"/>
    <w:rsid w:val="00190EEA"/>
    <w:rsid w:val="00190F23"/>
    <w:rsid w:val="001914A5"/>
    <w:rsid w:val="00191F8C"/>
    <w:rsid w:val="0019210F"/>
    <w:rsid w:val="001921AD"/>
    <w:rsid w:val="00192E6B"/>
    <w:rsid w:val="00192FA7"/>
    <w:rsid w:val="001936BC"/>
    <w:rsid w:val="00193F2C"/>
    <w:rsid w:val="00195C64"/>
    <w:rsid w:val="0019622B"/>
    <w:rsid w:val="001965AF"/>
    <w:rsid w:val="00196F38"/>
    <w:rsid w:val="00197BDB"/>
    <w:rsid w:val="001A02B3"/>
    <w:rsid w:val="001A07AF"/>
    <w:rsid w:val="001A0924"/>
    <w:rsid w:val="001A0A5B"/>
    <w:rsid w:val="001A1583"/>
    <w:rsid w:val="001A4C5E"/>
    <w:rsid w:val="001A54D7"/>
    <w:rsid w:val="001A6FF8"/>
    <w:rsid w:val="001A7B70"/>
    <w:rsid w:val="001B2C64"/>
    <w:rsid w:val="001B366F"/>
    <w:rsid w:val="001B43B5"/>
    <w:rsid w:val="001B4B5E"/>
    <w:rsid w:val="001B6D11"/>
    <w:rsid w:val="001B7B4E"/>
    <w:rsid w:val="001C041A"/>
    <w:rsid w:val="001C0968"/>
    <w:rsid w:val="001C1561"/>
    <w:rsid w:val="001C2922"/>
    <w:rsid w:val="001C3398"/>
    <w:rsid w:val="001C39A0"/>
    <w:rsid w:val="001C5188"/>
    <w:rsid w:val="001C6705"/>
    <w:rsid w:val="001C70E9"/>
    <w:rsid w:val="001C7C6F"/>
    <w:rsid w:val="001C7EC8"/>
    <w:rsid w:val="001D0318"/>
    <w:rsid w:val="001D0FB5"/>
    <w:rsid w:val="001D1AEA"/>
    <w:rsid w:val="001D2294"/>
    <w:rsid w:val="001D374E"/>
    <w:rsid w:val="001D381B"/>
    <w:rsid w:val="001D3BB6"/>
    <w:rsid w:val="001D4321"/>
    <w:rsid w:val="001D544C"/>
    <w:rsid w:val="001D581F"/>
    <w:rsid w:val="001D6B40"/>
    <w:rsid w:val="001D7887"/>
    <w:rsid w:val="001D7C77"/>
    <w:rsid w:val="001E0410"/>
    <w:rsid w:val="001E051E"/>
    <w:rsid w:val="001E209F"/>
    <w:rsid w:val="001E2509"/>
    <w:rsid w:val="001E4186"/>
    <w:rsid w:val="001E4694"/>
    <w:rsid w:val="001E4910"/>
    <w:rsid w:val="001E4AB4"/>
    <w:rsid w:val="001E4E45"/>
    <w:rsid w:val="001E50EB"/>
    <w:rsid w:val="001E563B"/>
    <w:rsid w:val="001E7FDF"/>
    <w:rsid w:val="001F08C8"/>
    <w:rsid w:val="001F2251"/>
    <w:rsid w:val="001F23E6"/>
    <w:rsid w:val="001F2685"/>
    <w:rsid w:val="001F2737"/>
    <w:rsid w:val="001F30C7"/>
    <w:rsid w:val="001F465D"/>
    <w:rsid w:val="001F4AA2"/>
    <w:rsid w:val="001F4DE6"/>
    <w:rsid w:val="001F64A0"/>
    <w:rsid w:val="00201E81"/>
    <w:rsid w:val="0020295F"/>
    <w:rsid w:val="002032EF"/>
    <w:rsid w:val="00205299"/>
    <w:rsid w:val="00205422"/>
    <w:rsid w:val="00205980"/>
    <w:rsid w:val="00206ECB"/>
    <w:rsid w:val="00207D84"/>
    <w:rsid w:val="00210047"/>
    <w:rsid w:val="0021169C"/>
    <w:rsid w:val="00211973"/>
    <w:rsid w:val="00211CD8"/>
    <w:rsid w:val="002125CD"/>
    <w:rsid w:val="00212AF1"/>
    <w:rsid w:val="00213331"/>
    <w:rsid w:val="002135FF"/>
    <w:rsid w:val="0021373C"/>
    <w:rsid w:val="0021410D"/>
    <w:rsid w:val="0022250E"/>
    <w:rsid w:val="0022273B"/>
    <w:rsid w:val="00222C29"/>
    <w:rsid w:val="0022312A"/>
    <w:rsid w:val="002232FD"/>
    <w:rsid w:val="00223CCC"/>
    <w:rsid w:val="00223E55"/>
    <w:rsid w:val="00224C4A"/>
    <w:rsid w:val="00225BAA"/>
    <w:rsid w:val="002261F9"/>
    <w:rsid w:val="00227946"/>
    <w:rsid w:val="0022797D"/>
    <w:rsid w:val="0023044F"/>
    <w:rsid w:val="00230B11"/>
    <w:rsid w:val="00231370"/>
    <w:rsid w:val="002318BD"/>
    <w:rsid w:val="00231EB7"/>
    <w:rsid w:val="00232A07"/>
    <w:rsid w:val="00232A0E"/>
    <w:rsid w:val="0023389D"/>
    <w:rsid w:val="002349E8"/>
    <w:rsid w:val="00235061"/>
    <w:rsid w:val="002352A3"/>
    <w:rsid w:val="002359A5"/>
    <w:rsid w:val="002359DA"/>
    <w:rsid w:val="00236541"/>
    <w:rsid w:val="00236BC8"/>
    <w:rsid w:val="0023737D"/>
    <w:rsid w:val="00237A55"/>
    <w:rsid w:val="0024150F"/>
    <w:rsid w:val="002428C9"/>
    <w:rsid w:val="002433CA"/>
    <w:rsid w:val="002437B6"/>
    <w:rsid w:val="00243C49"/>
    <w:rsid w:val="00243CEF"/>
    <w:rsid w:val="00244126"/>
    <w:rsid w:val="002468A7"/>
    <w:rsid w:val="00250E08"/>
    <w:rsid w:val="002512CF"/>
    <w:rsid w:val="002529D0"/>
    <w:rsid w:val="00253EB9"/>
    <w:rsid w:val="002548F4"/>
    <w:rsid w:val="00255661"/>
    <w:rsid w:val="002556A3"/>
    <w:rsid w:val="00255CD9"/>
    <w:rsid w:val="00256096"/>
    <w:rsid w:val="00256312"/>
    <w:rsid w:val="002575BD"/>
    <w:rsid w:val="00257A0A"/>
    <w:rsid w:val="00260C67"/>
    <w:rsid w:val="00260C9D"/>
    <w:rsid w:val="002611FA"/>
    <w:rsid w:val="002614CE"/>
    <w:rsid w:val="0026198D"/>
    <w:rsid w:val="00261B38"/>
    <w:rsid w:val="002623F4"/>
    <w:rsid w:val="00262CBB"/>
    <w:rsid w:val="00262F17"/>
    <w:rsid w:val="002631ED"/>
    <w:rsid w:val="00263E36"/>
    <w:rsid w:val="00264163"/>
    <w:rsid w:val="002642BD"/>
    <w:rsid w:val="00265297"/>
    <w:rsid w:val="00266668"/>
    <w:rsid w:val="00266F9E"/>
    <w:rsid w:val="00273006"/>
    <w:rsid w:val="002747D1"/>
    <w:rsid w:val="00275448"/>
    <w:rsid w:val="00275787"/>
    <w:rsid w:val="00275819"/>
    <w:rsid w:val="002763CE"/>
    <w:rsid w:val="00276409"/>
    <w:rsid w:val="00276BDB"/>
    <w:rsid w:val="002772F5"/>
    <w:rsid w:val="00277D8E"/>
    <w:rsid w:val="00281087"/>
    <w:rsid w:val="002814B3"/>
    <w:rsid w:val="00281E0A"/>
    <w:rsid w:val="00282293"/>
    <w:rsid w:val="002831EA"/>
    <w:rsid w:val="00284693"/>
    <w:rsid w:val="002849D6"/>
    <w:rsid w:val="00284BB7"/>
    <w:rsid w:val="00287168"/>
    <w:rsid w:val="002878FC"/>
    <w:rsid w:val="00287A2E"/>
    <w:rsid w:val="00287AEB"/>
    <w:rsid w:val="00290694"/>
    <w:rsid w:val="002908FC"/>
    <w:rsid w:val="00291CCC"/>
    <w:rsid w:val="00291E21"/>
    <w:rsid w:val="0029229A"/>
    <w:rsid w:val="00292901"/>
    <w:rsid w:val="00292C47"/>
    <w:rsid w:val="00293027"/>
    <w:rsid w:val="00293D0F"/>
    <w:rsid w:val="00294B70"/>
    <w:rsid w:val="00295BE0"/>
    <w:rsid w:val="00296B30"/>
    <w:rsid w:val="00296BCC"/>
    <w:rsid w:val="00296EF6"/>
    <w:rsid w:val="002971D7"/>
    <w:rsid w:val="0029732F"/>
    <w:rsid w:val="002A0136"/>
    <w:rsid w:val="002A0DFC"/>
    <w:rsid w:val="002A2BBB"/>
    <w:rsid w:val="002A4638"/>
    <w:rsid w:val="002A6BE5"/>
    <w:rsid w:val="002A7991"/>
    <w:rsid w:val="002A79E7"/>
    <w:rsid w:val="002A7EE7"/>
    <w:rsid w:val="002B0267"/>
    <w:rsid w:val="002B070E"/>
    <w:rsid w:val="002B21F4"/>
    <w:rsid w:val="002B2529"/>
    <w:rsid w:val="002B2825"/>
    <w:rsid w:val="002B304A"/>
    <w:rsid w:val="002B3804"/>
    <w:rsid w:val="002B4034"/>
    <w:rsid w:val="002B520A"/>
    <w:rsid w:val="002B525D"/>
    <w:rsid w:val="002B5E78"/>
    <w:rsid w:val="002B713B"/>
    <w:rsid w:val="002C018C"/>
    <w:rsid w:val="002C0356"/>
    <w:rsid w:val="002C0A11"/>
    <w:rsid w:val="002C1E49"/>
    <w:rsid w:val="002C266E"/>
    <w:rsid w:val="002C3A54"/>
    <w:rsid w:val="002C3FA4"/>
    <w:rsid w:val="002C44E3"/>
    <w:rsid w:val="002C5175"/>
    <w:rsid w:val="002C6223"/>
    <w:rsid w:val="002C629B"/>
    <w:rsid w:val="002C65E4"/>
    <w:rsid w:val="002C6B78"/>
    <w:rsid w:val="002D011A"/>
    <w:rsid w:val="002D0709"/>
    <w:rsid w:val="002D0D71"/>
    <w:rsid w:val="002D1764"/>
    <w:rsid w:val="002D23A0"/>
    <w:rsid w:val="002D25F9"/>
    <w:rsid w:val="002D267C"/>
    <w:rsid w:val="002D31EF"/>
    <w:rsid w:val="002D33E2"/>
    <w:rsid w:val="002D3849"/>
    <w:rsid w:val="002D3B9D"/>
    <w:rsid w:val="002D42CB"/>
    <w:rsid w:val="002D6D1F"/>
    <w:rsid w:val="002D7C84"/>
    <w:rsid w:val="002E0964"/>
    <w:rsid w:val="002E2B8B"/>
    <w:rsid w:val="002E31FE"/>
    <w:rsid w:val="002E3282"/>
    <w:rsid w:val="002E3D17"/>
    <w:rsid w:val="002E3F59"/>
    <w:rsid w:val="002E5421"/>
    <w:rsid w:val="002F0088"/>
    <w:rsid w:val="002F0372"/>
    <w:rsid w:val="002F216A"/>
    <w:rsid w:val="002F256D"/>
    <w:rsid w:val="002F2D1D"/>
    <w:rsid w:val="002F2E33"/>
    <w:rsid w:val="002F4169"/>
    <w:rsid w:val="002F4AF0"/>
    <w:rsid w:val="002F4CA9"/>
    <w:rsid w:val="002F4F57"/>
    <w:rsid w:val="002F5254"/>
    <w:rsid w:val="002F53D3"/>
    <w:rsid w:val="002F5C7E"/>
    <w:rsid w:val="002F6029"/>
    <w:rsid w:val="002F6FE6"/>
    <w:rsid w:val="002F727F"/>
    <w:rsid w:val="003014BC"/>
    <w:rsid w:val="00302779"/>
    <w:rsid w:val="003029DA"/>
    <w:rsid w:val="00303178"/>
    <w:rsid w:val="00303674"/>
    <w:rsid w:val="00304154"/>
    <w:rsid w:val="003060AF"/>
    <w:rsid w:val="0030678E"/>
    <w:rsid w:val="00306C21"/>
    <w:rsid w:val="00306D8A"/>
    <w:rsid w:val="00307806"/>
    <w:rsid w:val="00307A12"/>
    <w:rsid w:val="003102E0"/>
    <w:rsid w:val="00311CE0"/>
    <w:rsid w:val="003130CB"/>
    <w:rsid w:val="003146EF"/>
    <w:rsid w:val="00314E82"/>
    <w:rsid w:val="00314FC8"/>
    <w:rsid w:val="00315003"/>
    <w:rsid w:val="0031589A"/>
    <w:rsid w:val="00315A24"/>
    <w:rsid w:val="003178A4"/>
    <w:rsid w:val="00317E80"/>
    <w:rsid w:val="003212C2"/>
    <w:rsid w:val="00321345"/>
    <w:rsid w:val="0032139E"/>
    <w:rsid w:val="00321809"/>
    <w:rsid w:val="0032192F"/>
    <w:rsid w:val="00321F0A"/>
    <w:rsid w:val="00321F4C"/>
    <w:rsid w:val="00322019"/>
    <w:rsid w:val="00322AE5"/>
    <w:rsid w:val="0032308B"/>
    <w:rsid w:val="00323A4A"/>
    <w:rsid w:val="003242D5"/>
    <w:rsid w:val="00324C8D"/>
    <w:rsid w:val="0032505E"/>
    <w:rsid w:val="00325963"/>
    <w:rsid w:val="00326160"/>
    <w:rsid w:val="00330A86"/>
    <w:rsid w:val="0033169F"/>
    <w:rsid w:val="00332106"/>
    <w:rsid w:val="00332AEF"/>
    <w:rsid w:val="003337A8"/>
    <w:rsid w:val="00334F22"/>
    <w:rsid w:val="00336FCD"/>
    <w:rsid w:val="00337D4C"/>
    <w:rsid w:val="00337D6C"/>
    <w:rsid w:val="00337EE5"/>
    <w:rsid w:val="00340346"/>
    <w:rsid w:val="00340355"/>
    <w:rsid w:val="00340672"/>
    <w:rsid w:val="0034081D"/>
    <w:rsid w:val="00340D2F"/>
    <w:rsid w:val="00341064"/>
    <w:rsid w:val="0034230F"/>
    <w:rsid w:val="003423D0"/>
    <w:rsid w:val="00342733"/>
    <w:rsid w:val="00343776"/>
    <w:rsid w:val="0034456C"/>
    <w:rsid w:val="00344EE8"/>
    <w:rsid w:val="003459D2"/>
    <w:rsid w:val="00345C13"/>
    <w:rsid w:val="00345D2F"/>
    <w:rsid w:val="0034648B"/>
    <w:rsid w:val="00347106"/>
    <w:rsid w:val="003471C0"/>
    <w:rsid w:val="003474B7"/>
    <w:rsid w:val="00347E60"/>
    <w:rsid w:val="00350B34"/>
    <w:rsid w:val="003520D9"/>
    <w:rsid w:val="0035376F"/>
    <w:rsid w:val="00355195"/>
    <w:rsid w:val="00355F1F"/>
    <w:rsid w:val="0035670E"/>
    <w:rsid w:val="00356F3E"/>
    <w:rsid w:val="0036073F"/>
    <w:rsid w:val="00361699"/>
    <w:rsid w:val="003622BD"/>
    <w:rsid w:val="003627ED"/>
    <w:rsid w:val="00363234"/>
    <w:rsid w:val="0036509F"/>
    <w:rsid w:val="0036560B"/>
    <w:rsid w:val="00365A06"/>
    <w:rsid w:val="00365E26"/>
    <w:rsid w:val="00366ADB"/>
    <w:rsid w:val="003702E4"/>
    <w:rsid w:val="00372743"/>
    <w:rsid w:val="003730BE"/>
    <w:rsid w:val="003733AD"/>
    <w:rsid w:val="0037357B"/>
    <w:rsid w:val="00374883"/>
    <w:rsid w:val="00374D76"/>
    <w:rsid w:val="0037512B"/>
    <w:rsid w:val="003753CF"/>
    <w:rsid w:val="00375B23"/>
    <w:rsid w:val="00375C86"/>
    <w:rsid w:val="00376521"/>
    <w:rsid w:val="00376914"/>
    <w:rsid w:val="00377B0A"/>
    <w:rsid w:val="003805EF"/>
    <w:rsid w:val="003833BD"/>
    <w:rsid w:val="0038435A"/>
    <w:rsid w:val="003849EA"/>
    <w:rsid w:val="00384E2A"/>
    <w:rsid w:val="0038544E"/>
    <w:rsid w:val="00386444"/>
    <w:rsid w:val="003867C5"/>
    <w:rsid w:val="00386E16"/>
    <w:rsid w:val="00387961"/>
    <w:rsid w:val="00390351"/>
    <w:rsid w:val="00393D6C"/>
    <w:rsid w:val="0039690C"/>
    <w:rsid w:val="00397B32"/>
    <w:rsid w:val="003A06C6"/>
    <w:rsid w:val="003A0BCD"/>
    <w:rsid w:val="003A1834"/>
    <w:rsid w:val="003A22BD"/>
    <w:rsid w:val="003A3139"/>
    <w:rsid w:val="003A5375"/>
    <w:rsid w:val="003A5463"/>
    <w:rsid w:val="003A5F19"/>
    <w:rsid w:val="003A5FC8"/>
    <w:rsid w:val="003B0237"/>
    <w:rsid w:val="003B0ED2"/>
    <w:rsid w:val="003B21EB"/>
    <w:rsid w:val="003B40B4"/>
    <w:rsid w:val="003B589D"/>
    <w:rsid w:val="003B6B25"/>
    <w:rsid w:val="003B7B3E"/>
    <w:rsid w:val="003C2E61"/>
    <w:rsid w:val="003C30BF"/>
    <w:rsid w:val="003C42B0"/>
    <w:rsid w:val="003C474F"/>
    <w:rsid w:val="003C487F"/>
    <w:rsid w:val="003C5F9F"/>
    <w:rsid w:val="003C6B6E"/>
    <w:rsid w:val="003C7135"/>
    <w:rsid w:val="003C7466"/>
    <w:rsid w:val="003C782D"/>
    <w:rsid w:val="003C7ABA"/>
    <w:rsid w:val="003D0974"/>
    <w:rsid w:val="003D09C9"/>
    <w:rsid w:val="003D3086"/>
    <w:rsid w:val="003D34AB"/>
    <w:rsid w:val="003D3E20"/>
    <w:rsid w:val="003D48DB"/>
    <w:rsid w:val="003D4F15"/>
    <w:rsid w:val="003D51C3"/>
    <w:rsid w:val="003D5998"/>
    <w:rsid w:val="003D6062"/>
    <w:rsid w:val="003D62E5"/>
    <w:rsid w:val="003D64C1"/>
    <w:rsid w:val="003D6EA1"/>
    <w:rsid w:val="003D6F82"/>
    <w:rsid w:val="003E1C25"/>
    <w:rsid w:val="003E2FC0"/>
    <w:rsid w:val="003E3C49"/>
    <w:rsid w:val="003E3C7F"/>
    <w:rsid w:val="003E4E17"/>
    <w:rsid w:val="003E626E"/>
    <w:rsid w:val="003E7781"/>
    <w:rsid w:val="003F0058"/>
    <w:rsid w:val="003F0D48"/>
    <w:rsid w:val="003F1154"/>
    <w:rsid w:val="003F1937"/>
    <w:rsid w:val="003F19DF"/>
    <w:rsid w:val="003F22A1"/>
    <w:rsid w:val="003F250F"/>
    <w:rsid w:val="003F25BA"/>
    <w:rsid w:val="003F288F"/>
    <w:rsid w:val="003F2DC4"/>
    <w:rsid w:val="003F388A"/>
    <w:rsid w:val="003F4497"/>
    <w:rsid w:val="003F4884"/>
    <w:rsid w:val="003F54C1"/>
    <w:rsid w:val="003F58F0"/>
    <w:rsid w:val="003F5AA1"/>
    <w:rsid w:val="003F638E"/>
    <w:rsid w:val="003F671C"/>
    <w:rsid w:val="003F75F0"/>
    <w:rsid w:val="003F7BD9"/>
    <w:rsid w:val="00400E07"/>
    <w:rsid w:val="00401959"/>
    <w:rsid w:val="00402ABC"/>
    <w:rsid w:val="00403B45"/>
    <w:rsid w:val="004040DD"/>
    <w:rsid w:val="00405DC4"/>
    <w:rsid w:val="00406463"/>
    <w:rsid w:val="00406BC6"/>
    <w:rsid w:val="00406F6A"/>
    <w:rsid w:val="00407357"/>
    <w:rsid w:val="004079C6"/>
    <w:rsid w:val="00407AE4"/>
    <w:rsid w:val="00410CD0"/>
    <w:rsid w:val="004125B9"/>
    <w:rsid w:val="0041512C"/>
    <w:rsid w:val="00415AB3"/>
    <w:rsid w:val="00416020"/>
    <w:rsid w:val="00416754"/>
    <w:rsid w:val="00417337"/>
    <w:rsid w:val="00417413"/>
    <w:rsid w:val="0041778B"/>
    <w:rsid w:val="00422518"/>
    <w:rsid w:val="00422A7B"/>
    <w:rsid w:val="00422D1C"/>
    <w:rsid w:val="00423631"/>
    <w:rsid w:val="00424CBF"/>
    <w:rsid w:val="00426379"/>
    <w:rsid w:val="0042755E"/>
    <w:rsid w:val="00427768"/>
    <w:rsid w:val="004314C4"/>
    <w:rsid w:val="00431CFC"/>
    <w:rsid w:val="00432750"/>
    <w:rsid w:val="00432DB3"/>
    <w:rsid w:val="004331C6"/>
    <w:rsid w:val="00433B89"/>
    <w:rsid w:val="00434624"/>
    <w:rsid w:val="004355FB"/>
    <w:rsid w:val="00435FBA"/>
    <w:rsid w:val="00436071"/>
    <w:rsid w:val="00440F82"/>
    <w:rsid w:val="004433F6"/>
    <w:rsid w:val="00443C5A"/>
    <w:rsid w:val="0044430A"/>
    <w:rsid w:val="004449DD"/>
    <w:rsid w:val="00444D2C"/>
    <w:rsid w:val="004452DA"/>
    <w:rsid w:val="004452E4"/>
    <w:rsid w:val="0044678D"/>
    <w:rsid w:val="00450F55"/>
    <w:rsid w:val="004512D2"/>
    <w:rsid w:val="004515C0"/>
    <w:rsid w:val="00451735"/>
    <w:rsid w:val="00451E5C"/>
    <w:rsid w:val="004521B6"/>
    <w:rsid w:val="00452246"/>
    <w:rsid w:val="00452841"/>
    <w:rsid w:val="00453A2E"/>
    <w:rsid w:val="00453F89"/>
    <w:rsid w:val="004570A8"/>
    <w:rsid w:val="00457245"/>
    <w:rsid w:val="00457742"/>
    <w:rsid w:val="00460DC5"/>
    <w:rsid w:val="00461C78"/>
    <w:rsid w:val="00462085"/>
    <w:rsid w:val="0046282A"/>
    <w:rsid w:val="00463716"/>
    <w:rsid w:val="00463CC4"/>
    <w:rsid w:val="004646CF"/>
    <w:rsid w:val="00465201"/>
    <w:rsid w:val="00465A99"/>
    <w:rsid w:val="0046607D"/>
    <w:rsid w:val="00467B67"/>
    <w:rsid w:val="00467D3F"/>
    <w:rsid w:val="00467FBF"/>
    <w:rsid w:val="0047012E"/>
    <w:rsid w:val="00471C06"/>
    <w:rsid w:val="00472287"/>
    <w:rsid w:val="00472A82"/>
    <w:rsid w:val="0047439B"/>
    <w:rsid w:val="00476268"/>
    <w:rsid w:val="00476B02"/>
    <w:rsid w:val="00477634"/>
    <w:rsid w:val="0047776A"/>
    <w:rsid w:val="00480037"/>
    <w:rsid w:val="00480BDD"/>
    <w:rsid w:val="0048179B"/>
    <w:rsid w:val="00481EBE"/>
    <w:rsid w:val="0048256A"/>
    <w:rsid w:val="00483CB7"/>
    <w:rsid w:val="00484F85"/>
    <w:rsid w:val="00487630"/>
    <w:rsid w:val="004879A0"/>
    <w:rsid w:val="0049082D"/>
    <w:rsid w:val="004917F5"/>
    <w:rsid w:val="00491E31"/>
    <w:rsid w:val="0049683C"/>
    <w:rsid w:val="004A0908"/>
    <w:rsid w:val="004A0CCF"/>
    <w:rsid w:val="004A1A50"/>
    <w:rsid w:val="004A1E28"/>
    <w:rsid w:val="004A2116"/>
    <w:rsid w:val="004A26BB"/>
    <w:rsid w:val="004A4D19"/>
    <w:rsid w:val="004A5343"/>
    <w:rsid w:val="004A640D"/>
    <w:rsid w:val="004A7474"/>
    <w:rsid w:val="004B0EE3"/>
    <w:rsid w:val="004B3B48"/>
    <w:rsid w:val="004B3CD7"/>
    <w:rsid w:val="004B5AFB"/>
    <w:rsid w:val="004B70B4"/>
    <w:rsid w:val="004B782A"/>
    <w:rsid w:val="004C0237"/>
    <w:rsid w:val="004C06EE"/>
    <w:rsid w:val="004C0EB1"/>
    <w:rsid w:val="004C2FC8"/>
    <w:rsid w:val="004C484F"/>
    <w:rsid w:val="004C61CA"/>
    <w:rsid w:val="004C6438"/>
    <w:rsid w:val="004C6C49"/>
    <w:rsid w:val="004C7327"/>
    <w:rsid w:val="004D02C9"/>
    <w:rsid w:val="004D07AE"/>
    <w:rsid w:val="004D1107"/>
    <w:rsid w:val="004D3768"/>
    <w:rsid w:val="004D631F"/>
    <w:rsid w:val="004D6602"/>
    <w:rsid w:val="004D6AA9"/>
    <w:rsid w:val="004D70AE"/>
    <w:rsid w:val="004D77BC"/>
    <w:rsid w:val="004E3C3D"/>
    <w:rsid w:val="004E5C86"/>
    <w:rsid w:val="004F012F"/>
    <w:rsid w:val="004F07E0"/>
    <w:rsid w:val="004F1E2A"/>
    <w:rsid w:val="004F2052"/>
    <w:rsid w:val="004F34A5"/>
    <w:rsid w:val="004F381A"/>
    <w:rsid w:val="004F3ED5"/>
    <w:rsid w:val="004F5604"/>
    <w:rsid w:val="004F6895"/>
    <w:rsid w:val="004F69E1"/>
    <w:rsid w:val="00500231"/>
    <w:rsid w:val="00501B02"/>
    <w:rsid w:val="00502234"/>
    <w:rsid w:val="005027D8"/>
    <w:rsid w:val="00504C31"/>
    <w:rsid w:val="005050AD"/>
    <w:rsid w:val="00505913"/>
    <w:rsid w:val="00507C72"/>
    <w:rsid w:val="005115CB"/>
    <w:rsid w:val="00511CD4"/>
    <w:rsid w:val="00511FF9"/>
    <w:rsid w:val="00512787"/>
    <w:rsid w:val="00512BA6"/>
    <w:rsid w:val="00513181"/>
    <w:rsid w:val="005132BC"/>
    <w:rsid w:val="00513D98"/>
    <w:rsid w:val="00514337"/>
    <w:rsid w:val="00515380"/>
    <w:rsid w:val="005155FF"/>
    <w:rsid w:val="00520838"/>
    <w:rsid w:val="00521704"/>
    <w:rsid w:val="00521D4A"/>
    <w:rsid w:val="005224B0"/>
    <w:rsid w:val="00522A3D"/>
    <w:rsid w:val="00523B9E"/>
    <w:rsid w:val="00523FAE"/>
    <w:rsid w:val="005240EC"/>
    <w:rsid w:val="00525131"/>
    <w:rsid w:val="005260C6"/>
    <w:rsid w:val="005264DC"/>
    <w:rsid w:val="005265B9"/>
    <w:rsid w:val="005269E3"/>
    <w:rsid w:val="00530F2B"/>
    <w:rsid w:val="00531988"/>
    <w:rsid w:val="00531C48"/>
    <w:rsid w:val="0053258F"/>
    <w:rsid w:val="00532723"/>
    <w:rsid w:val="00532DEE"/>
    <w:rsid w:val="0053321D"/>
    <w:rsid w:val="0053336A"/>
    <w:rsid w:val="00533545"/>
    <w:rsid w:val="0053486E"/>
    <w:rsid w:val="00535F70"/>
    <w:rsid w:val="0053647E"/>
    <w:rsid w:val="005364BE"/>
    <w:rsid w:val="00536679"/>
    <w:rsid w:val="0053726E"/>
    <w:rsid w:val="00540AD0"/>
    <w:rsid w:val="00540B1A"/>
    <w:rsid w:val="00540BBD"/>
    <w:rsid w:val="0054129D"/>
    <w:rsid w:val="00542199"/>
    <w:rsid w:val="00542334"/>
    <w:rsid w:val="005425B7"/>
    <w:rsid w:val="0054278C"/>
    <w:rsid w:val="0054377B"/>
    <w:rsid w:val="0054501F"/>
    <w:rsid w:val="00547B28"/>
    <w:rsid w:val="00550293"/>
    <w:rsid w:val="005521F5"/>
    <w:rsid w:val="00553920"/>
    <w:rsid w:val="0055397D"/>
    <w:rsid w:val="005542D9"/>
    <w:rsid w:val="005564FA"/>
    <w:rsid w:val="0055688A"/>
    <w:rsid w:val="005575F7"/>
    <w:rsid w:val="005576E3"/>
    <w:rsid w:val="00560E92"/>
    <w:rsid w:val="005619B2"/>
    <w:rsid w:val="00562541"/>
    <w:rsid w:val="0056305A"/>
    <w:rsid w:val="005636F4"/>
    <w:rsid w:val="005649D4"/>
    <w:rsid w:val="00564B38"/>
    <w:rsid w:val="00564C41"/>
    <w:rsid w:val="00565201"/>
    <w:rsid w:val="0056534E"/>
    <w:rsid w:val="00565405"/>
    <w:rsid w:val="00565B46"/>
    <w:rsid w:val="00567273"/>
    <w:rsid w:val="005673AC"/>
    <w:rsid w:val="00567A8F"/>
    <w:rsid w:val="005708FF"/>
    <w:rsid w:val="00570927"/>
    <w:rsid w:val="00571C87"/>
    <w:rsid w:val="005727B6"/>
    <w:rsid w:val="00574788"/>
    <w:rsid w:val="00575D12"/>
    <w:rsid w:val="005770C4"/>
    <w:rsid w:val="00577359"/>
    <w:rsid w:val="00577C12"/>
    <w:rsid w:val="005846CE"/>
    <w:rsid w:val="005858A0"/>
    <w:rsid w:val="00585B9A"/>
    <w:rsid w:val="0058749D"/>
    <w:rsid w:val="0059328B"/>
    <w:rsid w:val="0059491E"/>
    <w:rsid w:val="005972FB"/>
    <w:rsid w:val="005975E5"/>
    <w:rsid w:val="00597C69"/>
    <w:rsid w:val="005A0216"/>
    <w:rsid w:val="005A05BA"/>
    <w:rsid w:val="005A08AA"/>
    <w:rsid w:val="005A18A3"/>
    <w:rsid w:val="005A1EF1"/>
    <w:rsid w:val="005A2326"/>
    <w:rsid w:val="005A236B"/>
    <w:rsid w:val="005A4E60"/>
    <w:rsid w:val="005A7BD3"/>
    <w:rsid w:val="005B25AA"/>
    <w:rsid w:val="005B29E8"/>
    <w:rsid w:val="005B2C23"/>
    <w:rsid w:val="005B2C90"/>
    <w:rsid w:val="005B450F"/>
    <w:rsid w:val="005B4787"/>
    <w:rsid w:val="005B5135"/>
    <w:rsid w:val="005B52E4"/>
    <w:rsid w:val="005B6457"/>
    <w:rsid w:val="005B7121"/>
    <w:rsid w:val="005B7CD9"/>
    <w:rsid w:val="005C0733"/>
    <w:rsid w:val="005C0C29"/>
    <w:rsid w:val="005C17A8"/>
    <w:rsid w:val="005C22CC"/>
    <w:rsid w:val="005C2CD8"/>
    <w:rsid w:val="005C3227"/>
    <w:rsid w:val="005C3920"/>
    <w:rsid w:val="005C41E1"/>
    <w:rsid w:val="005C4C3A"/>
    <w:rsid w:val="005C5038"/>
    <w:rsid w:val="005C61F1"/>
    <w:rsid w:val="005C6661"/>
    <w:rsid w:val="005C7EA5"/>
    <w:rsid w:val="005D03BD"/>
    <w:rsid w:val="005D1BB4"/>
    <w:rsid w:val="005D2E30"/>
    <w:rsid w:val="005D3543"/>
    <w:rsid w:val="005D38B2"/>
    <w:rsid w:val="005D3A70"/>
    <w:rsid w:val="005D51FB"/>
    <w:rsid w:val="005D53E4"/>
    <w:rsid w:val="005D63FC"/>
    <w:rsid w:val="005D72B8"/>
    <w:rsid w:val="005E0E6F"/>
    <w:rsid w:val="005E101A"/>
    <w:rsid w:val="005E1DBF"/>
    <w:rsid w:val="005E2617"/>
    <w:rsid w:val="005E2FB1"/>
    <w:rsid w:val="005E341E"/>
    <w:rsid w:val="005E4D9B"/>
    <w:rsid w:val="005E50E7"/>
    <w:rsid w:val="005E546F"/>
    <w:rsid w:val="005E54E1"/>
    <w:rsid w:val="005E562C"/>
    <w:rsid w:val="005E63FB"/>
    <w:rsid w:val="005E6CAA"/>
    <w:rsid w:val="005E7803"/>
    <w:rsid w:val="005E7BED"/>
    <w:rsid w:val="005F0216"/>
    <w:rsid w:val="005F07B4"/>
    <w:rsid w:val="005F0DA4"/>
    <w:rsid w:val="005F28F2"/>
    <w:rsid w:val="005F2CA6"/>
    <w:rsid w:val="005F2E9E"/>
    <w:rsid w:val="005F2F21"/>
    <w:rsid w:val="005F309F"/>
    <w:rsid w:val="005F530B"/>
    <w:rsid w:val="005F64C0"/>
    <w:rsid w:val="0060064E"/>
    <w:rsid w:val="006008D2"/>
    <w:rsid w:val="00600A0F"/>
    <w:rsid w:val="00600A58"/>
    <w:rsid w:val="00602240"/>
    <w:rsid w:val="00604159"/>
    <w:rsid w:val="0060469B"/>
    <w:rsid w:val="00604A79"/>
    <w:rsid w:val="00605FB7"/>
    <w:rsid w:val="006060C5"/>
    <w:rsid w:val="00606114"/>
    <w:rsid w:val="00606627"/>
    <w:rsid w:val="00606DA4"/>
    <w:rsid w:val="00610439"/>
    <w:rsid w:val="00610BBC"/>
    <w:rsid w:val="0061123E"/>
    <w:rsid w:val="0061223C"/>
    <w:rsid w:val="006123F5"/>
    <w:rsid w:val="006124D7"/>
    <w:rsid w:val="006127F4"/>
    <w:rsid w:val="00612B54"/>
    <w:rsid w:val="00612C51"/>
    <w:rsid w:val="006130B7"/>
    <w:rsid w:val="0061341C"/>
    <w:rsid w:val="006142B4"/>
    <w:rsid w:val="0061474A"/>
    <w:rsid w:val="0061515F"/>
    <w:rsid w:val="00615287"/>
    <w:rsid w:val="006165C2"/>
    <w:rsid w:val="00616670"/>
    <w:rsid w:val="00616BD8"/>
    <w:rsid w:val="0061795F"/>
    <w:rsid w:val="00617DD4"/>
    <w:rsid w:val="0062009D"/>
    <w:rsid w:val="00621417"/>
    <w:rsid w:val="006215C0"/>
    <w:rsid w:val="00621DAE"/>
    <w:rsid w:val="00622396"/>
    <w:rsid w:val="00623672"/>
    <w:rsid w:val="00623DD9"/>
    <w:rsid w:val="0062407A"/>
    <w:rsid w:val="00624CBA"/>
    <w:rsid w:val="00624FAB"/>
    <w:rsid w:val="0062707E"/>
    <w:rsid w:val="006276B1"/>
    <w:rsid w:val="006314EC"/>
    <w:rsid w:val="0063343E"/>
    <w:rsid w:val="00633A6B"/>
    <w:rsid w:val="00633EA7"/>
    <w:rsid w:val="00634028"/>
    <w:rsid w:val="00634AEA"/>
    <w:rsid w:val="0063542E"/>
    <w:rsid w:val="00635791"/>
    <w:rsid w:val="00635D6E"/>
    <w:rsid w:val="00637368"/>
    <w:rsid w:val="006405A7"/>
    <w:rsid w:val="0064182B"/>
    <w:rsid w:val="006418F1"/>
    <w:rsid w:val="006419B1"/>
    <w:rsid w:val="0064219A"/>
    <w:rsid w:val="00642272"/>
    <w:rsid w:val="006438C2"/>
    <w:rsid w:val="0064492D"/>
    <w:rsid w:val="00645184"/>
    <w:rsid w:val="00645E22"/>
    <w:rsid w:val="00646218"/>
    <w:rsid w:val="00646799"/>
    <w:rsid w:val="00647BEA"/>
    <w:rsid w:val="00650237"/>
    <w:rsid w:val="00651018"/>
    <w:rsid w:val="00651190"/>
    <w:rsid w:val="0065275E"/>
    <w:rsid w:val="00652E19"/>
    <w:rsid w:val="00653774"/>
    <w:rsid w:val="00653BEF"/>
    <w:rsid w:val="006540B3"/>
    <w:rsid w:val="00656EEC"/>
    <w:rsid w:val="00657C07"/>
    <w:rsid w:val="00660125"/>
    <w:rsid w:val="006606D6"/>
    <w:rsid w:val="006608BA"/>
    <w:rsid w:val="006614DE"/>
    <w:rsid w:val="00661807"/>
    <w:rsid w:val="00661CAA"/>
    <w:rsid w:val="00663589"/>
    <w:rsid w:val="00663B11"/>
    <w:rsid w:val="00663EDE"/>
    <w:rsid w:val="006645DB"/>
    <w:rsid w:val="00665900"/>
    <w:rsid w:val="00665A8C"/>
    <w:rsid w:val="00665D1B"/>
    <w:rsid w:val="00666790"/>
    <w:rsid w:val="00666EE0"/>
    <w:rsid w:val="00670501"/>
    <w:rsid w:val="00670CBB"/>
    <w:rsid w:val="006715E1"/>
    <w:rsid w:val="006718A5"/>
    <w:rsid w:val="00671A68"/>
    <w:rsid w:val="00671CFA"/>
    <w:rsid w:val="0067293F"/>
    <w:rsid w:val="0067310E"/>
    <w:rsid w:val="006733A2"/>
    <w:rsid w:val="00673973"/>
    <w:rsid w:val="00674D1D"/>
    <w:rsid w:val="00674D2F"/>
    <w:rsid w:val="0067531C"/>
    <w:rsid w:val="00675AE5"/>
    <w:rsid w:val="006769CD"/>
    <w:rsid w:val="006809C4"/>
    <w:rsid w:val="00680F6B"/>
    <w:rsid w:val="0068427A"/>
    <w:rsid w:val="006845DA"/>
    <w:rsid w:val="006848AC"/>
    <w:rsid w:val="00684BB9"/>
    <w:rsid w:val="0068527C"/>
    <w:rsid w:val="00686478"/>
    <w:rsid w:val="00687F8F"/>
    <w:rsid w:val="00690893"/>
    <w:rsid w:val="0069168D"/>
    <w:rsid w:val="006917D6"/>
    <w:rsid w:val="00691C24"/>
    <w:rsid w:val="00693021"/>
    <w:rsid w:val="00693D5B"/>
    <w:rsid w:val="006964B6"/>
    <w:rsid w:val="006969D2"/>
    <w:rsid w:val="00697186"/>
    <w:rsid w:val="00697934"/>
    <w:rsid w:val="00697FF1"/>
    <w:rsid w:val="006A07E8"/>
    <w:rsid w:val="006A1D96"/>
    <w:rsid w:val="006A2CDF"/>
    <w:rsid w:val="006A30E2"/>
    <w:rsid w:val="006A3234"/>
    <w:rsid w:val="006A32CE"/>
    <w:rsid w:val="006A3879"/>
    <w:rsid w:val="006A38C2"/>
    <w:rsid w:val="006A3F27"/>
    <w:rsid w:val="006A5A5D"/>
    <w:rsid w:val="006A5F50"/>
    <w:rsid w:val="006A5FE4"/>
    <w:rsid w:val="006A6295"/>
    <w:rsid w:val="006A636E"/>
    <w:rsid w:val="006A6D49"/>
    <w:rsid w:val="006A70B6"/>
    <w:rsid w:val="006A75B9"/>
    <w:rsid w:val="006A7C8B"/>
    <w:rsid w:val="006B0C7B"/>
    <w:rsid w:val="006B0F77"/>
    <w:rsid w:val="006B1C44"/>
    <w:rsid w:val="006B24C9"/>
    <w:rsid w:val="006B258A"/>
    <w:rsid w:val="006B4060"/>
    <w:rsid w:val="006B56FA"/>
    <w:rsid w:val="006B5C1F"/>
    <w:rsid w:val="006B6753"/>
    <w:rsid w:val="006B764A"/>
    <w:rsid w:val="006C019F"/>
    <w:rsid w:val="006C102D"/>
    <w:rsid w:val="006C1201"/>
    <w:rsid w:val="006C1C5D"/>
    <w:rsid w:val="006C2953"/>
    <w:rsid w:val="006C2A4A"/>
    <w:rsid w:val="006C2C12"/>
    <w:rsid w:val="006C3A02"/>
    <w:rsid w:val="006C70B8"/>
    <w:rsid w:val="006C7278"/>
    <w:rsid w:val="006C786A"/>
    <w:rsid w:val="006C7D0D"/>
    <w:rsid w:val="006D1A2D"/>
    <w:rsid w:val="006D2FE6"/>
    <w:rsid w:val="006D3B7D"/>
    <w:rsid w:val="006D4487"/>
    <w:rsid w:val="006D469B"/>
    <w:rsid w:val="006D4850"/>
    <w:rsid w:val="006D4993"/>
    <w:rsid w:val="006D532C"/>
    <w:rsid w:val="006D556F"/>
    <w:rsid w:val="006D6649"/>
    <w:rsid w:val="006D6823"/>
    <w:rsid w:val="006D73D9"/>
    <w:rsid w:val="006D75F4"/>
    <w:rsid w:val="006E0998"/>
    <w:rsid w:val="006E1401"/>
    <w:rsid w:val="006E2A09"/>
    <w:rsid w:val="006E4E71"/>
    <w:rsid w:val="006E52CE"/>
    <w:rsid w:val="006E61C6"/>
    <w:rsid w:val="006E7657"/>
    <w:rsid w:val="006F0172"/>
    <w:rsid w:val="006F0914"/>
    <w:rsid w:val="006F14B3"/>
    <w:rsid w:val="006F171E"/>
    <w:rsid w:val="006F1EA2"/>
    <w:rsid w:val="006F23CE"/>
    <w:rsid w:val="006F2702"/>
    <w:rsid w:val="006F2A37"/>
    <w:rsid w:val="006F3566"/>
    <w:rsid w:val="006F5764"/>
    <w:rsid w:val="006F5B4E"/>
    <w:rsid w:val="00700812"/>
    <w:rsid w:val="00700816"/>
    <w:rsid w:val="007025BB"/>
    <w:rsid w:val="007030D9"/>
    <w:rsid w:val="0070392D"/>
    <w:rsid w:val="007039F3"/>
    <w:rsid w:val="00705C7F"/>
    <w:rsid w:val="00705D5D"/>
    <w:rsid w:val="007061E5"/>
    <w:rsid w:val="0070665D"/>
    <w:rsid w:val="0070687D"/>
    <w:rsid w:val="0070741F"/>
    <w:rsid w:val="0070769F"/>
    <w:rsid w:val="00707997"/>
    <w:rsid w:val="00707EA1"/>
    <w:rsid w:val="00710D2B"/>
    <w:rsid w:val="00711B71"/>
    <w:rsid w:val="00713362"/>
    <w:rsid w:val="00713C79"/>
    <w:rsid w:val="007149D1"/>
    <w:rsid w:val="0071543B"/>
    <w:rsid w:val="00722345"/>
    <w:rsid w:val="00722A84"/>
    <w:rsid w:val="00722D1B"/>
    <w:rsid w:val="00722F5D"/>
    <w:rsid w:val="0072462D"/>
    <w:rsid w:val="00724663"/>
    <w:rsid w:val="00724F01"/>
    <w:rsid w:val="00724FAF"/>
    <w:rsid w:val="0072663A"/>
    <w:rsid w:val="00726682"/>
    <w:rsid w:val="00727207"/>
    <w:rsid w:val="007277D6"/>
    <w:rsid w:val="007279CA"/>
    <w:rsid w:val="007302B6"/>
    <w:rsid w:val="007304E7"/>
    <w:rsid w:val="00730A4C"/>
    <w:rsid w:val="00731650"/>
    <w:rsid w:val="00732328"/>
    <w:rsid w:val="007327EE"/>
    <w:rsid w:val="00733BCE"/>
    <w:rsid w:val="007345D6"/>
    <w:rsid w:val="007351B8"/>
    <w:rsid w:val="00735FF2"/>
    <w:rsid w:val="007367DD"/>
    <w:rsid w:val="007372BA"/>
    <w:rsid w:val="007408C5"/>
    <w:rsid w:val="00740BF3"/>
    <w:rsid w:val="0074103E"/>
    <w:rsid w:val="00741597"/>
    <w:rsid w:val="007415B0"/>
    <w:rsid w:val="00741C74"/>
    <w:rsid w:val="00741EC6"/>
    <w:rsid w:val="00744F10"/>
    <w:rsid w:val="0074579E"/>
    <w:rsid w:val="00746021"/>
    <w:rsid w:val="007465B4"/>
    <w:rsid w:val="00746A74"/>
    <w:rsid w:val="00747196"/>
    <w:rsid w:val="00747796"/>
    <w:rsid w:val="0075124E"/>
    <w:rsid w:val="00751456"/>
    <w:rsid w:val="00751A59"/>
    <w:rsid w:val="00752EEC"/>
    <w:rsid w:val="0075376C"/>
    <w:rsid w:val="007538F1"/>
    <w:rsid w:val="007541EA"/>
    <w:rsid w:val="00755D89"/>
    <w:rsid w:val="007570E9"/>
    <w:rsid w:val="00757770"/>
    <w:rsid w:val="007579D5"/>
    <w:rsid w:val="0076049E"/>
    <w:rsid w:val="00760F26"/>
    <w:rsid w:val="007616C8"/>
    <w:rsid w:val="007619A2"/>
    <w:rsid w:val="0076208B"/>
    <w:rsid w:val="00762A72"/>
    <w:rsid w:val="007647A4"/>
    <w:rsid w:val="00765B1D"/>
    <w:rsid w:val="00767CAF"/>
    <w:rsid w:val="00770A0D"/>
    <w:rsid w:val="00770CA9"/>
    <w:rsid w:val="00772023"/>
    <w:rsid w:val="00772120"/>
    <w:rsid w:val="007721A5"/>
    <w:rsid w:val="00772484"/>
    <w:rsid w:val="0077392C"/>
    <w:rsid w:val="007749A5"/>
    <w:rsid w:val="0077501C"/>
    <w:rsid w:val="00775507"/>
    <w:rsid w:val="00775895"/>
    <w:rsid w:val="00775C21"/>
    <w:rsid w:val="00775DD4"/>
    <w:rsid w:val="0077781D"/>
    <w:rsid w:val="00777B1B"/>
    <w:rsid w:val="00780B8D"/>
    <w:rsid w:val="00781AD9"/>
    <w:rsid w:val="00784D28"/>
    <w:rsid w:val="007853A7"/>
    <w:rsid w:val="00785BC8"/>
    <w:rsid w:val="007868FA"/>
    <w:rsid w:val="00787245"/>
    <w:rsid w:val="00787FA0"/>
    <w:rsid w:val="00790790"/>
    <w:rsid w:val="0079090D"/>
    <w:rsid w:val="00791267"/>
    <w:rsid w:val="007924F7"/>
    <w:rsid w:val="00792A47"/>
    <w:rsid w:val="007945BC"/>
    <w:rsid w:val="00794A96"/>
    <w:rsid w:val="00795FD6"/>
    <w:rsid w:val="007961A5"/>
    <w:rsid w:val="007967B2"/>
    <w:rsid w:val="007A15A4"/>
    <w:rsid w:val="007A3852"/>
    <w:rsid w:val="007A3A19"/>
    <w:rsid w:val="007A46B2"/>
    <w:rsid w:val="007A653D"/>
    <w:rsid w:val="007A7291"/>
    <w:rsid w:val="007B05CB"/>
    <w:rsid w:val="007B076F"/>
    <w:rsid w:val="007B16F6"/>
    <w:rsid w:val="007B2796"/>
    <w:rsid w:val="007B28EA"/>
    <w:rsid w:val="007B2BBF"/>
    <w:rsid w:val="007B2C45"/>
    <w:rsid w:val="007B37CA"/>
    <w:rsid w:val="007B4067"/>
    <w:rsid w:val="007B585E"/>
    <w:rsid w:val="007B6282"/>
    <w:rsid w:val="007B6FB8"/>
    <w:rsid w:val="007B7B83"/>
    <w:rsid w:val="007C023F"/>
    <w:rsid w:val="007C1160"/>
    <w:rsid w:val="007C2C53"/>
    <w:rsid w:val="007C2FBB"/>
    <w:rsid w:val="007C4213"/>
    <w:rsid w:val="007C49CE"/>
    <w:rsid w:val="007C54A3"/>
    <w:rsid w:val="007C5B82"/>
    <w:rsid w:val="007C5DA3"/>
    <w:rsid w:val="007C6204"/>
    <w:rsid w:val="007C62BE"/>
    <w:rsid w:val="007C6ED1"/>
    <w:rsid w:val="007C7A83"/>
    <w:rsid w:val="007C7F93"/>
    <w:rsid w:val="007D19E6"/>
    <w:rsid w:val="007D5440"/>
    <w:rsid w:val="007D60E5"/>
    <w:rsid w:val="007D6EB8"/>
    <w:rsid w:val="007E0491"/>
    <w:rsid w:val="007E059B"/>
    <w:rsid w:val="007E05AA"/>
    <w:rsid w:val="007E1A6F"/>
    <w:rsid w:val="007E245D"/>
    <w:rsid w:val="007E2E46"/>
    <w:rsid w:val="007E34D5"/>
    <w:rsid w:val="007E45CF"/>
    <w:rsid w:val="007E45F2"/>
    <w:rsid w:val="007E4FBF"/>
    <w:rsid w:val="007E6335"/>
    <w:rsid w:val="007F0A5D"/>
    <w:rsid w:val="007F0B50"/>
    <w:rsid w:val="007F0B9A"/>
    <w:rsid w:val="007F1450"/>
    <w:rsid w:val="007F196A"/>
    <w:rsid w:val="007F1A6D"/>
    <w:rsid w:val="007F22D7"/>
    <w:rsid w:val="007F4418"/>
    <w:rsid w:val="007F486B"/>
    <w:rsid w:val="007F4B36"/>
    <w:rsid w:val="007F4FA6"/>
    <w:rsid w:val="007F60EE"/>
    <w:rsid w:val="007F6885"/>
    <w:rsid w:val="007F70F6"/>
    <w:rsid w:val="00801456"/>
    <w:rsid w:val="008016CF"/>
    <w:rsid w:val="008019FF"/>
    <w:rsid w:val="0080506B"/>
    <w:rsid w:val="008054BD"/>
    <w:rsid w:val="008071DD"/>
    <w:rsid w:val="008079E3"/>
    <w:rsid w:val="00807BB2"/>
    <w:rsid w:val="00807EA8"/>
    <w:rsid w:val="00810217"/>
    <w:rsid w:val="008133B4"/>
    <w:rsid w:val="00813416"/>
    <w:rsid w:val="008136AA"/>
    <w:rsid w:val="00813B7B"/>
    <w:rsid w:val="00814138"/>
    <w:rsid w:val="0081444E"/>
    <w:rsid w:val="0081461D"/>
    <w:rsid w:val="008154C9"/>
    <w:rsid w:val="00815D1F"/>
    <w:rsid w:val="008166BD"/>
    <w:rsid w:val="0081709C"/>
    <w:rsid w:val="008179AC"/>
    <w:rsid w:val="00817D44"/>
    <w:rsid w:val="00820B85"/>
    <w:rsid w:val="00820F2A"/>
    <w:rsid w:val="0082135A"/>
    <w:rsid w:val="00821452"/>
    <w:rsid w:val="00821FAF"/>
    <w:rsid w:val="00822000"/>
    <w:rsid w:val="0082253B"/>
    <w:rsid w:val="00823060"/>
    <w:rsid w:val="008241C1"/>
    <w:rsid w:val="00825386"/>
    <w:rsid w:val="0082724E"/>
    <w:rsid w:val="00830BA7"/>
    <w:rsid w:val="00831B69"/>
    <w:rsid w:val="008329AF"/>
    <w:rsid w:val="008330DF"/>
    <w:rsid w:val="0083501B"/>
    <w:rsid w:val="00837424"/>
    <w:rsid w:val="00837621"/>
    <w:rsid w:val="008379F2"/>
    <w:rsid w:val="00837FE3"/>
    <w:rsid w:val="00842409"/>
    <w:rsid w:val="008440DF"/>
    <w:rsid w:val="0084432B"/>
    <w:rsid w:val="00844B0A"/>
    <w:rsid w:val="00844E17"/>
    <w:rsid w:val="00845390"/>
    <w:rsid w:val="008458EC"/>
    <w:rsid w:val="0084622B"/>
    <w:rsid w:val="00847146"/>
    <w:rsid w:val="0085071B"/>
    <w:rsid w:val="00850EBB"/>
    <w:rsid w:val="00852D28"/>
    <w:rsid w:val="008538C0"/>
    <w:rsid w:val="00853B51"/>
    <w:rsid w:val="00856750"/>
    <w:rsid w:val="00856D76"/>
    <w:rsid w:val="00857667"/>
    <w:rsid w:val="00857A51"/>
    <w:rsid w:val="00860253"/>
    <w:rsid w:val="008604E6"/>
    <w:rsid w:val="00860D62"/>
    <w:rsid w:val="008613EC"/>
    <w:rsid w:val="00862094"/>
    <w:rsid w:val="00863DFF"/>
    <w:rsid w:val="00864087"/>
    <w:rsid w:val="008641F1"/>
    <w:rsid w:val="00867601"/>
    <w:rsid w:val="00870E82"/>
    <w:rsid w:val="00872755"/>
    <w:rsid w:val="00872C6C"/>
    <w:rsid w:val="00873DFE"/>
    <w:rsid w:val="00874267"/>
    <w:rsid w:val="00874BB3"/>
    <w:rsid w:val="00875EA2"/>
    <w:rsid w:val="00876186"/>
    <w:rsid w:val="008765F7"/>
    <w:rsid w:val="00877E91"/>
    <w:rsid w:val="00880078"/>
    <w:rsid w:val="008803E1"/>
    <w:rsid w:val="00883B4B"/>
    <w:rsid w:val="00883E39"/>
    <w:rsid w:val="00884704"/>
    <w:rsid w:val="00885F7D"/>
    <w:rsid w:val="0088658A"/>
    <w:rsid w:val="008870E5"/>
    <w:rsid w:val="00890A05"/>
    <w:rsid w:val="00891958"/>
    <w:rsid w:val="00891D90"/>
    <w:rsid w:val="008937B3"/>
    <w:rsid w:val="00893F1E"/>
    <w:rsid w:val="00893FE8"/>
    <w:rsid w:val="0089440F"/>
    <w:rsid w:val="008952F8"/>
    <w:rsid w:val="00895673"/>
    <w:rsid w:val="008957F9"/>
    <w:rsid w:val="00895C3E"/>
    <w:rsid w:val="00896495"/>
    <w:rsid w:val="008979E3"/>
    <w:rsid w:val="008A04A0"/>
    <w:rsid w:val="008A0684"/>
    <w:rsid w:val="008A0843"/>
    <w:rsid w:val="008A098B"/>
    <w:rsid w:val="008A109D"/>
    <w:rsid w:val="008A1D00"/>
    <w:rsid w:val="008A21D5"/>
    <w:rsid w:val="008A2362"/>
    <w:rsid w:val="008A278E"/>
    <w:rsid w:val="008A2CDD"/>
    <w:rsid w:val="008A3883"/>
    <w:rsid w:val="008A3F33"/>
    <w:rsid w:val="008A422E"/>
    <w:rsid w:val="008A4F3A"/>
    <w:rsid w:val="008A5B75"/>
    <w:rsid w:val="008A739E"/>
    <w:rsid w:val="008A7667"/>
    <w:rsid w:val="008B163E"/>
    <w:rsid w:val="008B2210"/>
    <w:rsid w:val="008B291D"/>
    <w:rsid w:val="008B355D"/>
    <w:rsid w:val="008B3C8E"/>
    <w:rsid w:val="008B43B7"/>
    <w:rsid w:val="008B4790"/>
    <w:rsid w:val="008B47F5"/>
    <w:rsid w:val="008B4BA4"/>
    <w:rsid w:val="008B50CF"/>
    <w:rsid w:val="008B77F3"/>
    <w:rsid w:val="008C0037"/>
    <w:rsid w:val="008C0776"/>
    <w:rsid w:val="008C08B9"/>
    <w:rsid w:val="008C0BB9"/>
    <w:rsid w:val="008C1221"/>
    <w:rsid w:val="008C29E3"/>
    <w:rsid w:val="008C4241"/>
    <w:rsid w:val="008C5D49"/>
    <w:rsid w:val="008C5D51"/>
    <w:rsid w:val="008C62B4"/>
    <w:rsid w:val="008C6D13"/>
    <w:rsid w:val="008C72A4"/>
    <w:rsid w:val="008D20CB"/>
    <w:rsid w:val="008D3701"/>
    <w:rsid w:val="008D3AA6"/>
    <w:rsid w:val="008D3D39"/>
    <w:rsid w:val="008D4921"/>
    <w:rsid w:val="008D5EA1"/>
    <w:rsid w:val="008D682F"/>
    <w:rsid w:val="008D69EA"/>
    <w:rsid w:val="008D7245"/>
    <w:rsid w:val="008E083C"/>
    <w:rsid w:val="008E2196"/>
    <w:rsid w:val="008E2340"/>
    <w:rsid w:val="008E2591"/>
    <w:rsid w:val="008E3131"/>
    <w:rsid w:val="008E32F5"/>
    <w:rsid w:val="008E48E4"/>
    <w:rsid w:val="008E5E9D"/>
    <w:rsid w:val="008E64B0"/>
    <w:rsid w:val="008E715D"/>
    <w:rsid w:val="008E7CFC"/>
    <w:rsid w:val="008F1A69"/>
    <w:rsid w:val="008F1A9F"/>
    <w:rsid w:val="008F1E20"/>
    <w:rsid w:val="008F22F6"/>
    <w:rsid w:val="008F391E"/>
    <w:rsid w:val="008F4431"/>
    <w:rsid w:val="008F447F"/>
    <w:rsid w:val="008F4999"/>
    <w:rsid w:val="008F51FB"/>
    <w:rsid w:val="008F5243"/>
    <w:rsid w:val="008F5791"/>
    <w:rsid w:val="008F6138"/>
    <w:rsid w:val="008F63F6"/>
    <w:rsid w:val="00900072"/>
    <w:rsid w:val="009012F1"/>
    <w:rsid w:val="00901D17"/>
    <w:rsid w:val="00902F6A"/>
    <w:rsid w:val="009035DF"/>
    <w:rsid w:val="00903637"/>
    <w:rsid w:val="00906F0C"/>
    <w:rsid w:val="009073F2"/>
    <w:rsid w:val="00907938"/>
    <w:rsid w:val="00907A9E"/>
    <w:rsid w:val="00907D11"/>
    <w:rsid w:val="0091032B"/>
    <w:rsid w:val="00911A7A"/>
    <w:rsid w:val="0091208B"/>
    <w:rsid w:val="009128A4"/>
    <w:rsid w:val="00912B0D"/>
    <w:rsid w:val="0091323B"/>
    <w:rsid w:val="0091370C"/>
    <w:rsid w:val="00913BF5"/>
    <w:rsid w:val="009144BE"/>
    <w:rsid w:val="00915433"/>
    <w:rsid w:val="00915632"/>
    <w:rsid w:val="00921E40"/>
    <w:rsid w:val="00922F59"/>
    <w:rsid w:val="009237D3"/>
    <w:rsid w:val="00924708"/>
    <w:rsid w:val="009264EE"/>
    <w:rsid w:val="00927552"/>
    <w:rsid w:val="00931401"/>
    <w:rsid w:val="009314D5"/>
    <w:rsid w:val="00931625"/>
    <w:rsid w:val="00932EEC"/>
    <w:rsid w:val="009330CC"/>
    <w:rsid w:val="0093544C"/>
    <w:rsid w:val="00935507"/>
    <w:rsid w:val="00935531"/>
    <w:rsid w:val="00940171"/>
    <w:rsid w:val="00940CA2"/>
    <w:rsid w:val="00941B41"/>
    <w:rsid w:val="009422AA"/>
    <w:rsid w:val="00943E6F"/>
    <w:rsid w:val="00944543"/>
    <w:rsid w:val="00945361"/>
    <w:rsid w:val="00945AC8"/>
    <w:rsid w:val="00947723"/>
    <w:rsid w:val="00950BCE"/>
    <w:rsid w:val="00951061"/>
    <w:rsid w:val="00952431"/>
    <w:rsid w:val="00952850"/>
    <w:rsid w:val="009536B6"/>
    <w:rsid w:val="00954D83"/>
    <w:rsid w:val="00954FEB"/>
    <w:rsid w:val="00955BA1"/>
    <w:rsid w:val="009563DC"/>
    <w:rsid w:val="0095696F"/>
    <w:rsid w:val="00957491"/>
    <w:rsid w:val="0096009F"/>
    <w:rsid w:val="009621F0"/>
    <w:rsid w:val="009631DE"/>
    <w:rsid w:val="00964788"/>
    <w:rsid w:val="00965681"/>
    <w:rsid w:val="009658D3"/>
    <w:rsid w:val="00965A84"/>
    <w:rsid w:val="00965CBE"/>
    <w:rsid w:val="00966EFF"/>
    <w:rsid w:val="00970B95"/>
    <w:rsid w:val="009710CE"/>
    <w:rsid w:val="00971E12"/>
    <w:rsid w:val="00973082"/>
    <w:rsid w:val="00973AFD"/>
    <w:rsid w:val="009759E2"/>
    <w:rsid w:val="009804B2"/>
    <w:rsid w:val="00980799"/>
    <w:rsid w:val="00983B6A"/>
    <w:rsid w:val="00983E0F"/>
    <w:rsid w:val="009849BB"/>
    <w:rsid w:val="00986060"/>
    <w:rsid w:val="0098712A"/>
    <w:rsid w:val="00987546"/>
    <w:rsid w:val="00987E58"/>
    <w:rsid w:val="00987FC3"/>
    <w:rsid w:val="00992079"/>
    <w:rsid w:val="00993589"/>
    <w:rsid w:val="00993A85"/>
    <w:rsid w:val="00993DF7"/>
    <w:rsid w:val="00994075"/>
    <w:rsid w:val="0099519D"/>
    <w:rsid w:val="0099540C"/>
    <w:rsid w:val="009A05DD"/>
    <w:rsid w:val="009A2E73"/>
    <w:rsid w:val="009A3704"/>
    <w:rsid w:val="009A510E"/>
    <w:rsid w:val="009A6251"/>
    <w:rsid w:val="009A6C59"/>
    <w:rsid w:val="009A7539"/>
    <w:rsid w:val="009B165A"/>
    <w:rsid w:val="009B1B2B"/>
    <w:rsid w:val="009B2172"/>
    <w:rsid w:val="009B26A6"/>
    <w:rsid w:val="009B26AF"/>
    <w:rsid w:val="009B26CE"/>
    <w:rsid w:val="009B2A6E"/>
    <w:rsid w:val="009B3171"/>
    <w:rsid w:val="009B3A96"/>
    <w:rsid w:val="009B4705"/>
    <w:rsid w:val="009B4FF6"/>
    <w:rsid w:val="009B696F"/>
    <w:rsid w:val="009B6EC3"/>
    <w:rsid w:val="009C131F"/>
    <w:rsid w:val="009C3357"/>
    <w:rsid w:val="009C3BF1"/>
    <w:rsid w:val="009C620B"/>
    <w:rsid w:val="009C6822"/>
    <w:rsid w:val="009C7036"/>
    <w:rsid w:val="009D04F8"/>
    <w:rsid w:val="009D05AA"/>
    <w:rsid w:val="009D0D40"/>
    <w:rsid w:val="009D1312"/>
    <w:rsid w:val="009D2C7E"/>
    <w:rsid w:val="009D2E32"/>
    <w:rsid w:val="009D3A83"/>
    <w:rsid w:val="009D426C"/>
    <w:rsid w:val="009D456C"/>
    <w:rsid w:val="009D4794"/>
    <w:rsid w:val="009D53F2"/>
    <w:rsid w:val="009D5BA4"/>
    <w:rsid w:val="009D5C4D"/>
    <w:rsid w:val="009D66AB"/>
    <w:rsid w:val="009D769F"/>
    <w:rsid w:val="009D7732"/>
    <w:rsid w:val="009E037A"/>
    <w:rsid w:val="009E1132"/>
    <w:rsid w:val="009E258E"/>
    <w:rsid w:val="009E2EAA"/>
    <w:rsid w:val="009E6C29"/>
    <w:rsid w:val="009E6F52"/>
    <w:rsid w:val="009E78A4"/>
    <w:rsid w:val="009E7B25"/>
    <w:rsid w:val="009E7F92"/>
    <w:rsid w:val="009F1C20"/>
    <w:rsid w:val="009F3533"/>
    <w:rsid w:val="009F3713"/>
    <w:rsid w:val="009F44DA"/>
    <w:rsid w:val="009F507F"/>
    <w:rsid w:val="009F6163"/>
    <w:rsid w:val="00A00569"/>
    <w:rsid w:val="00A00F5A"/>
    <w:rsid w:val="00A00FB5"/>
    <w:rsid w:val="00A018FD"/>
    <w:rsid w:val="00A032D6"/>
    <w:rsid w:val="00A0424A"/>
    <w:rsid w:val="00A05499"/>
    <w:rsid w:val="00A054FD"/>
    <w:rsid w:val="00A0588D"/>
    <w:rsid w:val="00A12149"/>
    <w:rsid w:val="00A138D8"/>
    <w:rsid w:val="00A14013"/>
    <w:rsid w:val="00A14113"/>
    <w:rsid w:val="00A153BA"/>
    <w:rsid w:val="00A15C97"/>
    <w:rsid w:val="00A17790"/>
    <w:rsid w:val="00A2288E"/>
    <w:rsid w:val="00A22D69"/>
    <w:rsid w:val="00A234DC"/>
    <w:rsid w:val="00A24019"/>
    <w:rsid w:val="00A248B6"/>
    <w:rsid w:val="00A25268"/>
    <w:rsid w:val="00A25A72"/>
    <w:rsid w:val="00A26889"/>
    <w:rsid w:val="00A26C30"/>
    <w:rsid w:val="00A274C7"/>
    <w:rsid w:val="00A276D2"/>
    <w:rsid w:val="00A27A8E"/>
    <w:rsid w:val="00A31738"/>
    <w:rsid w:val="00A33952"/>
    <w:rsid w:val="00A35990"/>
    <w:rsid w:val="00A37137"/>
    <w:rsid w:val="00A4052A"/>
    <w:rsid w:val="00A4152F"/>
    <w:rsid w:val="00A4168D"/>
    <w:rsid w:val="00A417DA"/>
    <w:rsid w:val="00A418C0"/>
    <w:rsid w:val="00A424AE"/>
    <w:rsid w:val="00A4284B"/>
    <w:rsid w:val="00A46AC5"/>
    <w:rsid w:val="00A470F5"/>
    <w:rsid w:val="00A50231"/>
    <w:rsid w:val="00A51E05"/>
    <w:rsid w:val="00A55E87"/>
    <w:rsid w:val="00A55F7D"/>
    <w:rsid w:val="00A6145E"/>
    <w:rsid w:val="00A61D37"/>
    <w:rsid w:val="00A62092"/>
    <w:rsid w:val="00A62747"/>
    <w:rsid w:val="00A62B3F"/>
    <w:rsid w:val="00A634B3"/>
    <w:rsid w:val="00A63E6C"/>
    <w:rsid w:val="00A643D3"/>
    <w:rsid w:val="00A663F2"/>
    <w:rsid w:val="00A67073"/>
    <w:rsid w:val="00A67787"/>
    <w:rsid w:val="00A70018"/>
    <w:rsid w:val="00A716E2"/>
    <w:rsid w:val="00A7317B"/>
    <w:rsid w:val="00A74AA7"/>
    <w:rsid w:val="00A74C3C"/>
    <w:rsid w:val="00A76417"/>
    <w:rsid w:val="00A775BF"/>
    <w:rsid w:val="00A77F1D"/>
    <w:rsid w:val="00A80153"/>
    <w:rsid w:val="00A80438"/>
    <w:rsid w:val="00A8314C"/>
    <w:rsid w:val="00A83A9F"/>
    <w:rsid w:val="00A83CFD"/>
    <w:rsid w:val="00A83F5F"/>
    <w:rsid w:val="00A8474C"/>
    <w:rsid w:val="00A907B1"/>
    <w:rsid w:val="00A9239A"/>
    <w:rsid w:val="00A92DF2"/>
    <w:rsid w:val="00A9301F"/>
    <w:rsid w:val="00A93A00"/>
    <w:rsid w:val="00A94E75"/>
    <w:rsid w:val="00A94EF5"/>
    <w:rsid w:val="00A9507D"/>
    <w:rsid w:val="00A9508C"/>
    <w:rsid w:val="00A96531"/>
    <w:rsid w:val="00A97EF8"/>
    <w:rsid w:val="00AA14B6"/>
    <w:rsid w:val="00AA2B8D"/>
    <w:rsid w:val="00AA3E06"/>
    <w:rsid w:val="00AA52D6"/>
    <w:rsid w:val="00AA6223"/>
    <w:rsid w:val="00AA77B4"/>
    <w:rsid w:val="00AB19F8"/>
    <w:rsid w:val="00AB1EEE"/>
    <w:rsid w:val="00AB4D39"/>
    <w:rsid w:val="00AB5342"/>
    <w:rsid w:val="00AB5715"/>
    <w:rsid w:val="00AB5EF2"/>
    <w:rsid w:val="00AB6DB4"/>
    <w:rsid w:val="00AB765B"/>
    <w:rsid w:val="00AB7BF2"/>
    <w:rsid w:val="00AC0447"/>
    <w:rsid w:val="00AC04E3"/>
    <w:rsid w:val="00AC1400"/>
    <w:rsid w:val="00AC1711"/>
    <w:rsid w:val="00AC185E"/>
    <w:rsid w:val="00AC1A16"/>
    <w:rsid w:val="00AC2220"/>
    <w:rsid w:val="00AC3FF1"/>
    <w:rsid w:val="00AC4BC8"/>
    <w:rsid w:val="00AC5A12"/>
    <w:rsid w:val="00AC604E"/>
    <w:rsid w:val="00AC6546"/>
    <w:rsid w:val="00AC73C2"/>
    <w:rsid w:val="00AC7B1B"/>
    <w:rsid w:val="00AD0520"/>
    <w:rsid w:val="00AD0C85"/>
    <w:rsid w:val="00AD111A"/>
    <w:rsid w:val="00AD24A9"/>
    <w:rsid w:val="00AD27B8"/>
    <w:rsid w:val="00AD2E29"/>
    <w:rsid w:val="00AD3770"/>
    <w:rsid w:val="00AD404E"/>
    <w:rsid w:val="00AD444A"/>
    <w:rsid w:val="00AD4E5D"/>
    <w:rsid w:val="00AD6AFA"/>
    <w:rsid w:val="00AD73C3"/>
    <w:rsid w:val="00AE1179"/>
    <w:rsid w:val="00AE1A97"/>
    <w:rsid w:val="00AE368D"/>
    <w:rsid w:val="00AE57D5"/>
    <w:rsid w:val="00AE675D"/>
    <w:rsid w:val="00AF0026"/>
    <w:rsid w:val="00AF1AA6"/>
    <w:rsid w:val="00AF1E66"/>
    <w:rsid w:val="00AF52FA"/>
    <w:rsid w:val="00AF5B79"/>
    <w:rsid w:val="00AF5ED0"/>
    <w:rsid w:val="00AF625F"/>
    <w:rsid w:val="00B000DD"/>
    <w:rsid w:val="00B00A82"/>
    <w:rsid w:val="00B0115A"/>
    <w:rsid w:val="00B01323"/>
    <w:rsid w:val="00B01673"/>
    <w:rsid w:val="00B01781"/>
    <w:rsid w:val="00B029F6"/>
    <w:rsid w:val="00B030D4"/>
    <w:rsid w:val="00B030EA"/>
    <w:rsid w:val="00B04CA5"/>
    <w:rsid w:val="00B056AD"/>
    <w:rsid w:val="00B05EC7"/>
    <w:rsid w:val="00B10697"/>
    <w:rsid w:val="00B1123B"/>
    <w:rsid w:val="00B12F18"/>
    <w:rsid w:val="00B14872"/>
    <w:rsid w:val="00B14F06"/>
    <w:rsid w:val="00B168DA"/>
    <w:rsid w:val="00B2074E"/>
    <w:rsid w:val="00B208C6"/>
    <w:rsid w:val="00B209E8"/>
    <w:rsid w:val="00B214C8"/>
    <w:rsid w:val="00B21CF5"/>
    <w:rsid w:val="00B224BD"/>
    <w:rsid w:val="00B232BB"/>
    <w:rsid w:val="00B2342E"/>
    <w:rsid w:val="00B24FC0"/>
    <w:rsid w:val="00B2508F"/>
    <w:rsid w:val="00B25092"/>
    <w:rsid w:val="00B25771"/>
    <w:rsid w:val="00B27B69"/>
    <w:rsid w:val="00B30063"/>
    <w:rsid w:val="00B3120F"/>
    <w:rsid w:val="00B32442"/>
    <w:rsid w:val="00B32795"/>
    <w:rsid w:val="00B3436F"/>
    <w:rsid w:val="00B3465B"/>
    <w:rsid w:val="00B34B40"/>
    <w:rsid w:val="00B36331"/>
    <w:rsid w:val="00B36672"/>
    <w:rsid w:val="00B36B52"/>
    <w:rsid w:val="00B3730C"/>
    <w:rsid w:val="00B375E7"/>
    <w:rsid w:val="00B40369"/>
    <w:rsid w:val="00B41EC5"/>
    <w:rsid w:val="00B42C6B"/>
    <w:rsid w:val="00B43B04"/>
    <w:rsid w:val="00B44D1E"/>
    <w:rsid w:val="00B450E3"/>
    <w:rsid w:val="00B50227"/>
    <w:rsid w:val="00B5142B"/>
    <w:rsid w:val="00B518A8"/>
    <w:rsid w:val="00B5263C"/>
    <w:rsid w:val="00B534E4"/>
    <w:rsid w:val="00B536B3"/>
    <w:rsid w:val="00B54210"/>
    <w:rsid w:val="00B5473F"/>
    <w:rsid w:val="00B547C5"/>
    <w:rsid w:val="00B54C77"/>
    <w:rsid w:val="00B54EE8"/>
    <w:rsid w:val="00B54F2A"/>
    <w:rsid w:val="00B54F2B"/>
    <w:rsid w:val="00B5503B"/>
    <w:rsid w:val="00B55628"/>
    <w:rsid w:val="00B56B48"/>
    <w:rsid w:val="00B56C03"/>
    <w:rsid w:val="00B571CF"/>
    <w:rsid w:val="00B5744D"/>
    <w:rsid w:val="00B60A68"/>
    <w:rsid w:val="00B619FA"/>
    <w:rsid w:val="00B61B74"/>
    <w:rsid w:val="00B6267F"/>
    <w:rsid w:val="00B626C3"/>
    <w:rsid w:val="00B62B5C"/>
    <w:rsid w:val="00B62E05"/>
    <w:rsid w:val="00B644CD"/>
    <w:rsid w:val="00B64AF5"/>
    <w:rsid w:val="00B652E0"/>
    <w:rsid w:val="00B65A9B"/>
    <w:rsid w:val="00B65C06"/>
    <w:rsid w:val="00B65E92"/>
    <w:rsid w:val="00B66A22"/>
    <w:rsid w:val="00B66AC4"/>
    <w:rsid w:val="00B673BD"/>
    <w:rsid w:val="00B679A7"/>
    <w:rsid w:val="00B67A81"/>
    <w:rsid w:val="00B67D0D"/>
    <w:rsid w:val="00B67DCE"/>
    <w:rsid w:val="00B704C2"/>
    <w:rsid w:val="00B70D9D"/>
    <w:rsid w:val="00B70E86"/>
    <w:rsid w:val="00B71964"/>
    <w:rsid w:val="00B71F4C"/>
    <w:rsid w:val="00B7211E"/>
    <w:rsid w:val="00B72949"/>
    <w:rsid w:val="00B73323"/>
    <w:rsid w:val="00B73654"/>
    <w:rsid w:val="00B740C4"/>
    <w:rsid w:val="00B753CE"/>
    <w:rsid w:val="00B755BB"/>
    <w:rsid w:val="00B820D1"/>
    <w:rsid w:val="00B83968"/>
    <w:rsid w:val="00B83D40"/>
    <w:rsid w:val="00B877C0"/>
    <w:rsid w:val="00B87D6E"/>
    <w:rsid w:val="00B87DE0"/>
    <w:rsid w:val="00B90163"/>
    <w:rsid w:val="00B911DA"/>
    <w:rsid w:val="00B9161C"/>
    <w:rsid w:val="00B91A30"/>
    <w:rsid w:val="00B92E76"/>
    <w:rsid w:val="00B932D6"/>
    <w:rsid w:val="00B93C5C"/>
    <w:rsid w:val="00B946BB"/>
    <w:rsid w:val="00B95C4D"/>
    <w:rsid w:val="00B96362"/>
    <w:rsid w:val="00BA11EC"/>
    <w:rsid w:val="00BA453C"/>
    <w:rsid w:val="00BA45F1"/>
    <w:rsid w:val="00BA49C6"/>
    <w:rsid w:val="00BA5855"/>
    <w:rsid w:val="00BA654E"/>
    <w:rsid w:val="00BA7D67"/>
    <w:rsid w:val="00BB0B0E"/>
    <w:rsid w:val="00BB168D"/>
    <w:rsid w:val="00BB1C08"/>
    <w:rsid w:val="00BB3AD8"/>
    <w:rsid w:val="00BB3AFD"/>
    <w:rsid w:val="00BB713C"/>
    <w:rsid w:val="00BB78FE"/>
    <w:rsid w:val="00BC139A"/>
    <w:rsid w:val="00BC1B09"/>
    <w:rsid w:val="00BC1C83"/>
    <w:rsid w:val="00BC1CE2"/>
    <w:rsid w:val="00BC43AE"/>
    <w:rsid w:val="00BC5461"/>
    <w:rsid w:val="00BC707F"/>
    <w:rsid w:val="00BD09C1"/>
    <w:rsid w:val="00BD1611"/>
    <w:rsid w:val="00BD1854"/>
    <w:rsid w:val="00BD25EB"/>
    <w:rsid w:val="00BD40FF"/>
    <w:rsid w:val="00BD47B0"/>
    <w:rsid w:val="00BD47CE"/>
    <w:rsid w:val="00BD5F7F"/>
    <w:rsid w:val="00BD669D"/>
    <w:rsid w:val="00BD6734"/>
    <w:rsid w:val="00BE01A4"/>
    <w:rsid w:val="00BE2405"/>
    <w:rsid w:val="00BE245E"/>
    <w:rsid w:val="00BE29C5"/>
    <w:rsid w:val="00BE2A4F"/>
    <w:rsid w:val="00BE2EF5"/>
    <w:rsid w:val="00BE3E7C"/>
    <w:rsid w:val="00BE4912"/>
    <w:rsid w:val="00BE4BEA"/>
    <w:rsid w:val="00BE4D93"/>
    <w:rsid w:val="00BE6182"/>
    <w:rsid w:val="00BE630B"/>
    <w:rsid w:val="00BE6941"/>
    <w:rsid w:val="00BE742F"/>
    <w:rsid w:val="00BF0AF2"/>
    <w:rsid w:val="00BF32B6"/>
    <w:rsid w:val="00BF4103"/>
    <w:rsid w:val="00BF604E"/>
    <w:rsid w:val="00BF64B1"/>
    <w:rsid w:val="00BF6B43"/>
    <w:rsid w:val="00BF6F95"/>
    <w:rsid w:val="00BF74CE"/>
    <w:rsid w:val="00BF77E5"/>
    <w:rsid w:val="00C00747"/>
    <w:rsid w:val="00C01235"/>
    <w:rsid w:val="00C01388"/>
    <w:rsid w:val="00C01B36"/>
    <w:rsid w:val="00C02967"/>
    <w:rsid w:val="00C02EA7"/>
    <w:rsid w:val="00C0385F"/>
    <w:rsid w:val="00C06721"/>
    <w:rsid w:val="00C06E26"/>
    <w:rsid w:val="00C11404"/>
    <w:rsid w:val="00C117D0"/>
    <w:rsid w:val="00C11D92"/>
    <w:rsid w:val="00C13289"/>
    <w:rsid w:val="00C159DC"/>
    <w:rsid w:val="00C163F9"/>
    <w:rsid w:val="00C20FB6"/>
    <w:rsid w:val="00C216F6"/>
    <w:rsid w:val="00C21969"/>
    <w:rsid w:val="00C226B2"/>
    <w:rsid w:val="00C23C92"/>
    <w:rsid w:val="00C25DEF"/>
    <w:rsid w:val="00C276C5"/>
    <w:rsid w:val="00C30701"/>
    <w:rsid w:val="00C309BF"/>
    <w:rsid w:val="00C32B9F"/>
    <w:rsid w:val="00C33719"/>
    <w:rsid w:val="00C34567"/>
    <w:rsid w:val="00C34AA4"/>
    <w:rsid w:val="00C35814"/>
    <w:rsid w:val="00C368E4"/>
    <w:rsid w:val="00C4142B"/>
    <w:rsid w:val="00C4191E"/>
    <w:rsid w:val="00C4237F"/>
    <w:rsid w:val="00C42946"/>
    <w:rsid w:val="00C43782"/>
    <w:rsid w:val="00C43A0F"/>
    <w:rsid w:val="00C44485"/>
    <w:rsid w:val="00C46BE1"/>
    <w:rsid w:val="00C46E97"/>
    <w:rsid w:val="00C473AE"/>
    <w:rsid w:val="00C47AE0"/>
    <w:rsid w:val="00C500E5"/>
    <w:rsid w:val="00C526B5"/>
    <w:rsid w:val="00C52915"/>
    <w:rsid w:val="00C53828"/>
    <w:rsid w:val="00C56603"/>
    <w:rsid w:val="00C567C4"/>
    <w:rsid w:val="00C5774E"/>
    <w:rsid w:val="00C57872"/>
    <w:rsid w:val="00C57C8F"/>
    <w:rsid w:val="00C607CB"/>
    <w:rsid w:val="00C608F5"/>
    <w:rsid w:val="00C61D4F"/>
    <w:rsid w:val="00C62035"/>
    <w:rsid w:val="00C635F6"/>
    <w:rsid w:val="00C63705"/>
    <w:rsid w:val="00C648FD"/>
    <w:rsid w:val="00C64FD0"/>
    <w:rsid w:val="00C65276"/>
    <w:rsid w:val="00C6565E"/>
    <w:rsid w:val="00C6598F"/>
    <w:rsid w:val="00C6601C"/>
    <w:rsid w:val="00C6695A"/>
    <w:rsid w:val="00C66D8C"/>
    <w:rsid w:val="00C671E8"/>
    <w:rsid w:val="00C67C3C"/>
    <w:rsid w:val="00C729D2"/>
    <w:rsid w:val="00C73BCF"/>
    <w:rsid w:val="00C7742D"/>
    <w:rsid w:val="00C7764A"/>
    <w:rsid w:val="00C777DF"/>
    <w:rsid w:val="00C80030"/>
    <w:rsid w:val="00C802EE"/>
    <w:rsid w:val="00C80759"/>
    <w:rsid w:val="00C80ECF"/>
    <w:rsid w:val="00C825F3"/>
    <w:rsid w:val="00C8296F"/>
    <w:rsid w:val="00C8314A"/>
    <w:rsid w:val="00C835D8"/>
    <w:rsid w:val="00C84073"/>
    <w:rsid w:val="00C84C57"/>
    <w:rsid w:val="00C84E3C"/>
    <w:rsid w:val="00C859EE"/>
    <w:rsid w:val="00C85E96"/>
    <w:rsid w:val="00C86BAD"/>
    <w:rsid w:val="00C86EC5"/>
    <w:rsid w:val="00C87865"/>
    <w:rsid w:val="00C87F19"/>
    <w:rsid w:val="00C907BB"/>
    <w:rsid w:val="00C909EA"/>
    <w:rsid w:val="00C91D11"/>
    <w:rsid w:val="00C91D23"/>
    <w:rsid w:val="00C921B0"/>
    <w:rsid w:val="00C93317"/>
    <w:rsid w:val="00C940E3"/>
    <w:rsid w:val="00C94FBC"/>
    <w:rsid w:val="00C95908"/>
    <w:rsid w:val="00C961A5"/>
    <w:rsid w:val="00C97171"/>
    <w:rsid w:val="00CA0010"/>
    <w:rsid w:val="00CA09DC"/>
    <w:rsid w:val="00CA1ED1"/>
    <w:rsid w:val="00CA222F"/>
    <w:rsid w:val="00CA32C7"/>
    <w:rsid w:val="00CA3915"/>
    <w:rsid w:val="00CA4276"/>
    <w:rsid w:val="00CA44A7"/>
    <w:rsid w:val="00CA584F"/>
    <w:rsid w:val="00CA6BE5"/>
    <w:rsid w:val="00CA6E64"/>
    <w:rsid w:val="00CA7326"/>
    <w:rsid w:val="00CA7CCE"/>
    <w:rsid w:val="00CB112F"/>
    <w:rsid w:val="00CB123A"/>
    <w:rsid w:val="00CB1CF8"/>
    <w:rsid w:val="00CB2608"/>
    <w:rsid w:val="00CB3977"/>
    <w:rsid w:val="00CB3FF5"/>
    <w:rsid w:val="00CB4177"/>
    <w:rsid w:val="00CB5868"/>
    <w:rsid w:val="00CB6369"/>
    <w:rsid w:val="00CB6953"/>
    <w:rsid w:val="00CC0250"/>
    <w:rsid w:val="00CC0C60"/>
    <w:rsid w:val="00CC11EF"/>
    <w:rsid w:val="00CC1E49"/>
    <w:rsid w:val="00CC2C78"/>
    <w:rsid w:val="00CC588D"/>
    <w:rsid w:val="00CC5EF2"/>
    <w:rsid w:val="00CC65EB"/>
    <w:rsid w:val="00CC78ED"/>
    <w:rsid w:val="00CD00C8"/>
    <w:rsid w:val="00CD045F"/>
    <w:rsid w:val="00CD10B6"/>
    <w:rsid w:val="00CD1905"/>
    <w:rsid w:val="00CD24A9"/>
    <w:rsid w:val="00CD4BA9"/>
    <w:rsid w:val="00CD5501"/>
    <w:rsid w:val="00CD623A"/>
    <w:rsid w:val="00CE01CE"/>
    <w:rsid w:val="00CE118A"/>
    <w:rsid w:val="00CE1F3F"/>
    <w:rsid w:val="00CE1F7F"/>
    <w:rsid w:val="00CE2C93"/>
    <w:rsid w:val="00CE3476"/>
    <w:rsid w:val="00CE44C7"/>
    <w:rsid w:val="00CE57F3"/>
    <w:rsid w:val="00CE5B95"/>
    <w:rsid w:val="00CE6821"/>
    <w:rsid w:val="00CE6DD8"/>
    <w:rsid w:val="00CF0246"/>
    <w:rsid w:val="00CF473A"/>
    <w:rsid w:val="00CF5755"/>
    <w:rsid w:val="00CF61C6"/>
    <w:rsid w:val="00CF6508"/>
    <w:rsid w:val="00CF655C"/>
    <w:rsid w:val="00CF6EFD"/>
    <w:rsid w:val="00CF741E"/>
    <w:rsid w:val="00CF7679"/>
    <w:rsid w:val="00CF7733"/>
    <w:rsid w:val="00CF783F"/>
    <w:rsid w:val="00CF7958"/>
    <w:rsid w:val="00D044FD"/>
    <w:rsid w:val="00D04EE8"/>
    <w:rsid w:val="00D05952"/>
    <w:rsid w:val="00D07604"/>
    <w:rsid w:val="00D10C2C"/>
    <w:rsid w:val="00D12532"/>
    <w:rsid w:val="00D12534"/>
    <w:rsid w:val="00D12934"/>
    <w:rsid w:val="00D139AF"/>
    <w:rsid w:val="00D14A8A"/>
    <w:rsid w:val="00D15476"/>
    <w:rsid w:val="00D15D0E"/>
    <w:rsid w:val="00D2189E"/>
    <w:rsid w:val="00D21E03"/>
    <w:rsid w:val="00D22284"/>
    <w:rsid w:val="00D22C0B"/>
    <w:rsid w:val="00D2361B"/>
    <w:rsid w:val="00D24C71"/>
    <w:rsid w:val="00D25263"/>
    <w:rsid w:val="00D25524"/>
    <w:rsid w:val="00D258C3"/>
    <w:rsid w:val="00D25D96"/>
    <w:rsid w:val="00D26D7E"/>
    <w:rsid w:val="00D27740"/>
    <w:rsid w:val="00D30DCE"/>
    <w:rsid w:val="00D313FB"/>
    <w:rsid w:val="00D32D2C"/>
    <w:rsid w:val="00D3465B"/>
    <w:rsid w:val="00D3471E"/>
    <w:rsid w:val="00D35F7C"/>
    <w:rsid w:val="00D36C0C"/>
    <w:rsid w:val="00D4062F"/>
    <w:rsid w:val="00D4140B"/>
    <w:rsid w:val="00D41D83"/>
    <w:rsid w:val="00D45E3F"/>
    <w:rsid w:val="00D45EE2"/>
    <w:rsid w:val="00D45FC1"/>
    <w:rsid w:val="00D4714A"/>
    <w:rsid w:val="00D50428"/>
    <w:rsid w:val="00D50580"/>
    <w:rsid w:val="00D51E6A"/>
    <w:rsid w:val="00D52D44"/>
    <w:rsid w:val="00D541BA"/>
    <w:rsid w:val="00D552F7"/>
    <w:rsid w:val="00D563DB"/>
    <w:rsid w:val="00D56B15"/>
    <w:rsid w:val="00D57104"/>
    <w:rsid w:val="00D57169"/>
    <w:rsid w:val="00D605F2"/>
    <w:rsid w:val="00D616F4"/>
    <w:rsid w:val="00D61FDF"/>
    <w:rsid w:val="00D62097"/>
    <w:rsid w:val="00D62958"/>
    <w:rsid w:val="00D62B87"/>
    <w:rsid w:val="00D64CF1"/>
    <w:rsid w:val="00D65415"/>
    <w:rsid w:val="00D66803"/>
    <w:rsid w:val="00D66D64"/>
    <w:rsid w:val="00D67A4E"/>
    <w:rsid w:val="00D7075C"/>
    <w:rsid w:val="00D7261A"/>
    <w:rsid w:val="00D728FA"/>
    <w:rsid w:val="00D7350D"/>
    <w:rsid w:val="00D735AE"/>
    <w:rsid w:val="00D754AD"/>
    <w:rsid w:val="00D755D7"/>
    <w:rsid w:val="00D762AC"/>
    <w:rsid w:val="00D80327"/>
    <w:rsid w:val="00D8078B"/>
    <w:rsid w:val="00D81373"/>
    <w:rsid w:val="00D81780"/>
    <w:rsid w:val="00D82442"/>
    <w:rsid w:val="00D826D1"/>
    <w:rsid w:val="00D82A25"/>
    <w:rsid w:val="00D87419"/>
    <w:rsid w:val="00D8768E"/>
    <w:rsid w:val="00D90562"/>
    <w:rsid w:val="00D90C15"/>
    <w:rsid w:val="00D92C43"/>
    <w:rsid w:val="00D92F43"/>
    <w:rsid w:val="00D95DEC"/>
    <w:rsid w:val="00D96B5F"/>
    <w:rsid w:val="00D97D99"/>
    <w:rsid w:val="00DA3BFC"/>
    <w:rsid w:val="00DA3F70"/>
    <w:rsid w:val="00DA5BC0"/>
    <w:rsid w:val="00DA69A7"/>
    <w:rsid w:val="00DA7C1F"/>
    <w:rsid w:val="00DB0931"/>
    <w:rsid w:val="00DB16EC"/>
    <w:rsid w:val="00DB1782"/>
    <w:rsid w:val="00DB2556"/>
    <w:rsid w:val="00DB33ED"/>
    <w:rsid w:val="00DB38A7"/>
    <w:rsid w:val="00DB4231"/>
    <w:rsid w:val="00DB54D8"/>
    <w:rsid w:val="00DB579B"/>
    <w:rsid w:val="00DB76E6"/>
    <w:rsid w:val="00DC079C"/>
    <w:rsid w:val="00DC1FFD"/>
    <w:rsid w:val="00DC27A3"/>
    <w:rsid w:val="00DC27D9"/>
    <w:rsid w:val="00DC7568"/>
    <w:rsid w:val="00DD1BB3"/>
    <w:rsid w:val="00DD2B86"/>
    <w:rsid w:val="00DD2E89"/>
    <w:rsid w:val="00DD2FC2"/>
    <w:rsid w:val="00DD415F"/>
    <w:rsid w:val="00DD4234"/>
    <w:rsid w:val="00DD799C"/>
    <w:rsid w:val="00DE004F"/>
    <w:rsid w:val="00DE036A"/>
    <w:rsid w:val="00DE0F2F"/>
    <w:rsid w:val="00DE1544"/>
    <w:rsid w:val="00DE322E"/>
    <w:rsid w:val="00DE39FE"/>
    <w:rsid w:val="00DE3D11"/>
    <w:rsid w:val="00DE4B02"/>
    <w:rsid w:val="00DE50A8"/>
    <w:rsid w:val="00DE615C"/>
    <w:rsid w:val="00DE6CF6"/>
    <w:rsid w:val="00DF0E6B"/>
    <w:rsid w:val="00DF1FF4"/>
    <w:rsid w:val="00DF2FE2"/>
    <w:rsid w:val="00DF3AF3"/>
    <w:rsid w:val="00DF3E46"/>
    <w:rsid w:val="00DF47B8"/>
    <w:rsid w:val="00DF48BB"/>
    <w:rsid w:val="00DF4C8F"/>
    <w:rsid w:val="00DF4FBB"/>
    <w:rsid w:val="00DF5046"/>
    <w:rsid w:val="00DF5575"/>
    <w:rsid w:val="00DF5A91"/>
    <w:rsid w:val="00DF612B"/>
    <w:rsid w:val="00E00348"/>
    <w:rsid w:val="00E016EA"/>
    <w:rsid w:val="00E03E6A"/>
    <w:rsid w:val="00E05883"/>
    <w:rsid w:val="00E07041"/>
    <w:rsid w:val="00E072D8"/>
    <w:rsid w:val="00E07839"/>
    <w:rsid w:val="00E0788A"/>
    <w:rsid w:val="00E10E76"/>
    <w:rsid w:val="00E114F3"/>
    <w:rsid w:val="00E117DE"/>
    <w:rsid w:val="00E12379"/>
    <w:rsid w:val="00E123AE"/>
    <w:rsid w:val="00E12812"/>
    <w:rsid w:val="00E1299D"/>
    <w:rsid w:val="00E12C2B"/>
    <w:rsid w:val="00E12D43"/>
    <w:rsid w:val="00E14619"/>
    <w:rsid w:val="00E14CBE"/>
    <w:rsid w:val="00E151AD"/>
    <w:rsid w:val="00E16376"/>
    <w:rsid w:val="00E16F27"/>
    <w:rsid w:val="00E170E3"/>
    <w:rsid w:val="00E17798"/>
    <w:rsid w:val="00E20819"/>
    <w:rsid w:val="00E20823"/>
    <w:rsid w:val="00E211FB"/>
    <w:rsid w:val="00E21940"/>
    <w:rsid w:val="00E21BA6"/>
    <w:rsid w:val="00E22D5F"/>
    <w:rsid w:val="00E24581"/>
    <w:rsid w:val="00E27696"/>
    <w:rsid w:val="00E27944"/>
    <w:rsid w:val="00E309B1"/>
    <w:rsid w:val="00E32CF7"/>
    <w:rsid w:val="00E33F23"/>
    <w:rsid w:val="00E40158"/>
    <w:rsid w:val="00E404F1"/>
    <w:rsid w:val="00E40A47"/>
    <w:rsid w:val="00E4156F"/>
    <w:rsid w:val="00E42080"/>
    <w:rsid w:val="00E42580"/>
    <w:rsid w:val="00E429DE"/>
    <w:rsid w:val="00E4353B"/>
    <w:rsid w:val="00E436BB"/>
    <w:rsid w:val="00E44780"/>
    <w:rsid w:val="00E449DF"/>
    <w:rsid w:val="00E44B1D"/>
    <w:rsid w:val="00E47ADF"/>
    <w:rsid w:val="00E51B66"/>
    <w:rsid w:val="00E55202"/>
    <w:rsid w:val="00E55C0B"/>
    <w:rsid w:val="00E6067B"/>
    <w:rsid w:val="00E60DEB"/>
    <w:rsid w:val="00E6118F"/>
    <w:rsid w:val="00E61463"/>
    <w:rsid w:val="00E62FF4"/>
    <w:rsid w:val="00E640F8"/>
    <w:rsid w:val="00E6499B"/>
    <w:rsid w:val="00E65B6E"/>
    <w:rsid w:val="00E6622B"/>
    <w:rsid w:val="00E6692A"/>
    <w:rsid w:val="00E66C30"/>
    <w:rsid w:val="00E671AB"/>
    <w:rsid w:val="00E705C5"/>
    <w:rsid w:val="00E711D7"/>
    <w:rsid w:val="00E716AA"/>
    <w:rsid w:val="00E7182B"/>
    <w:rsid w:val="00E7229A"/>
    <w:rsid w:val="00E725D4"/>
    <w:rsid w:val="00E73E75"/>
    <w:rsid w:val="00E73F58"/>
    <w:rsid w:val="00E74C7B"/>
    <w:rsid w:val="00E750D9"/>
    <w:rsid w:val="00E75672"/>
    <w:rsid w:val="00E7620A"/>
    <w:rsid w:val="00E77527"/>
    <w:rsid w:val="00E77B32"/>
    <w:rsid w:val="00E80BFB"/>
    <w:rsid w:val="00E8137D"/>
    <w:rsid w:val="00E81A9F"/>
    <w:rsid w:val="00E81DBF"/>
    <w:rsid w:val="00E81E30"/>
    <w:rsid w:val="00E82783"/>
    <w:rsid w:val="00E82B48"/>
    <w:rsid w:val="00E82B53"/>
    <w:rsid w:val="00E83313"/>
    <w:rsid w:val="00E855C4"/>
    <w:rsid w:val="00E86021"/>
    <w:rsid w:val="00E86CB4"/>
    <w:rsid w:val="00E86FF5"/>
    <w:rsid w:val="00E87EAF"/>
    <w:rsid w:val="00E902E7"/>
    <w:rsid w:val="00E9037D"/>
    <w:rsid w:val="00E90B35"/>
    <w:rsid w:val="00E91D4C"/>
    <w:rsid w:val="00E93519"/>
    <w:rsid w:val="00E9558E"/>
    <w:rsid w:val="00E969B7"/>
    <w:rsid w:val="00E97B5E"/>
    <w:rsid w:val="00EA142C"/>
    <w:rsid w:val="00EA2005"/>
    <w:rsid w:val="00EB072F"/>
    <w:rsid w:val="00EB0801"/>
    <w:rsid w:val="00EB2A57"/>
    <w:rsid w:val="00EB38DC"/>
    <w:rsid w:val="00EB651B"/>
    <w:rsid w:val="00EB66EA"/>
    <w:rsid w:val="00EB71C0"/>
    <w:rsid w:val="00EB7F28"/>
    <w:rsid w:val="00EC0D2D"/>
    <w:rsid w:val="00EC13C1"/>
    <w:rsid w:val="00EC1CA7"/>
    <w:rsid w:val="00EC207B"/>
    <w:rsid w:val="00EC319E"/>
    <w:rsid w:val="00EC423A"/>
    <w:rsid w:val="00EC5CBF"/>
    <w:rsid w:val="00EC74E3"/>
    <w:rsid w:val="00EC7BE9"/>
    <w:rsid w:val="00ED0C2D"/>
    <w:rsid w:val="00ED12F0"/>
    <w:rsid w:val="00ED369F"/>
    <w:rsid w:val="00ED6082"/>
    <w:rsid w:val="00ED7EC7"/>
    <w:rsid w:val="00EE0849"/>
    <w:rsid w:val="00EE0850"/>
    <w:rsid w:val="00EE106C"/>
    <w:rsid w:val="00EE2749"/>
    <w:rsid w:val="00EE2973"/>
    <w:rsid w:val="00EE320F"/>
    <w:rsid w:val="00EE3B87"/>
    <w:rsid w:val="00EE3ED9"/>
    <w:rsid w:val="00EE58BE"/>
    <w:rsid w:val="00EF2072"/>
    <w:rsid w:val="00EF3D55"/>
    <w:rsid w:val="00EF4019"/>
    <w:rsid w:val="00EF468F"/>
    <w:rsid w:val="00EF4961"/>
    <w:rsid w:val="00EF5D15"/>
    <w:rsid w:val="00EF5EDB"/>
    <w:rsid w:val="00EF7043"/>
    <w:rsid w:val="00EF755F"/>
    <w:rsid w:val="00EF78C4"/>
    <w:rsid w:val="00F004C8"/>
    <w:rsid w:val="00F007B6"/>
    <w:rsid w:val="00F01C49"/>
    <w:rsid w:val="00F02240"/>
    <w:rsid w:val="00F02F3F"/>
    <w:rsid w:val="00F032E3"/>
    <w:rsid w:val="00F037DE"/>
    <w:rsid w:val="00F041D4"/>
    <w:rsid w:val="00F042BD"/>
    <w:rsid w:val="00F0529D"/>
    <w:rsid w:val="00F0554D"/>
    <w:rsid w:val="00F058EF"/>
    <w:rsid w:val="00F11338"/>
    <w:rsid w:val="00F11C05"/>
    <w:rsid w:val="00F126F0"/>
    <w:rsid w:val="00F13206"/>
    <w:rsid w:val="00F1532B"/>
    <w:rsid w:val="00F16B13"/>
    <w:rsid w:val="00F2092F"/>
    <w:rsid w:val="00F215E7"/>
    <w:rsid w:val="00F23AC5"/>
    <w:rsid w:val="00F24622"/>
    <w:rsid w:val="00F24D1C"/>
    <w:rsid w:val="00F24F29"/>
    <w:rsid w:val="00F2597A"/>
    <w:rsid w:val="00F25B27"/>
    <w:rsid w:val="00F265C3"/>
    <w:rsid w:val="00F266A8"/>
    <w:rsid w:val="00F275E4"/>
    <w:rsid w:val="00F27642"/>
    <w:rsid w:val="00F27E93"/>
    <w:rsid w:val="00F311AA"/>
    <w:rsid w:val="00F31EFE"/>
    <w:rsid w:val="00F323D3"/>
    <w:rsid w:val="00F32DB5"/>
    <w:rsid w:val="00F334AA"/>
    <w:rsid w:val="00F339CB"/>
    <w:rsid w:val="00F33A22"/>
    <w:rsid w:val="00F35828"/>
    <w:rsid w:val="00F359FE"/>
    <w:rsid w:val="00F37219"/>
    <w:rsid w:val="00F37B4A"/>
    <w:rsid w:val="00F40065"/>
    <w:rsid w:val="00F410BF"/>
    <w:rsid w:val="00F41D72"/>
    <w:rsid w:val="00F41FA1"/>
    <w:rsid w:val="00F424C2"/>
    <w:rsid w:val="00F42DF4"/>
    <w:rsid w:val="00F437C8"/>
    <w:rsid w:val="00F44A6F"/>
    <w:rsid w:val="00F4509F"/>
    <w:rsid w:val="00F4623D"/>
    <w:rsid w:val="00F46D00"/>
    <w:rsid w:val="00F47AA2"/>
    <w:rsid w:val="00F47CCE"/>
    <w:rsid w:val="00F5080B"/>
    <w:rsid w:val="00F50F88"/>
    <w:rsid w:val="00F51344"/>
    <w:rsid w:val="00F51A9C"/>
    <w:rsid w:val="00F52A88"/>
    <w:rsid w:val="00F539BE"/>
    <w:rsid w:val="00F542A2"/>
    <w:rsid w:val="00F54481"/>
    <w:rsid w:val="00F546DA"/>
    <w:rsid w:val="00F54E1C"/>
    <w:rsid w:val="00F55EFB"/>
    <w:rsid w:val="00F56739"/>
    <w:rsid w:val="00F5685C"/>
    <w:rsid w:val="00F56F5F"/>
    <w:rsid w:val="00F570D5"/>
    <w:rsid w:val="00F571D5"/>
    <w:rsid w:val="00F60655"/>
    <w:rsid w:val="00F60C5D"/>
    <w:rsid w:val="00F6238D"/>
    <w:rsid w:val="00F63030"/>
    <w:rsid w:val="00F640B7"/>
    <w:rsid w:val="00F6438F"/>
    <w:rsid w:val="00F64B87"/>
    <w:rsid w:val="00F65E08"/>
    <w:rsid w:val="00F668E5"/>
    <w:rsid w:val="00F677AB"/>
    <w:rsid w:val="00F703B7"/>
    <w:rsid w:val="00F70AAE"/>
    <w:rsid w:val="00F70B5A"/>
    <w:rsid w:val="00F719B6"/>
    <w:rsid w:val="00F72513"/>
    <w:rsid w:val="00F74768"/>
    <w:rsid w:val="00F75FA7"/>
    <w:rsid w:val="00F768F8"/>
    <w:rsid w:val="00F80624"/>
    <w:rsid w:val="00F815D6"/>
    <w:rsid w:val="00F8193B"/>
    <w:rsid w:val="00F82141"/>
    <w:rsid w:val="00F82F22"/>
    <w:rsid w:val="00F848E8"/>
    <w:rsid w:val="00F85547"/>
    <w:rsid w:val="00F85753"/>
    <w:rsid w:val="00F859ED"/>
    <w:rsid w:val="00F85D4E"/>
    <w:rsid w:val="00F86D0F"/>
    <w:rsid w:val="00F86FAD"/>
    <w:rsid w:val="00F90F4B"/>
    <w:rsid w:val="00F922A7"/>
    <w:rsid w:val="00F93775"/>
    <w:rsid w:val="00F9431A"/>
    <w:rsid w:val="00F948EA"/>
    <w:rsid w:val="00F9585C"/>
    <w:rsid w:val="00FA0097"/>
    <w:rsid w:val="00FA0813"/>
    <w:rsid w:val="00FA2F59"/>
    <w:rsid w:val="00FA3F05"/>
    <w:rsid w:val="00FA48ED"/>
    <w:rsid w:val="00FA525F"/>
    <w:rsid w:val="00FA6666"/>
    <w:rsid w:val="00FA6F6B"/>
    <w:rsid w:val="00FB09FB"/>
    <w:rsid w:val="00FB5AA4"/>
    <w:rsid w:val="00FB5E61"/>
    <w:rsid w:val="00FB7058"/>
    <w:rsid w:val="00FB73BE"/>
    <w:rsid w:val="00FB7EF0"/>
    <w:rsid w:val="00FC00F5"/>
    <w:rsid w:val="00FC41A6"/>
    <w:rsid w:val="00FC55DD"/>
    <w:rsid w:val="00FC5B82"/>
    <w:rsid w:val="00FC74E1"/>
    <w:rsid w:val="00FD0DDC"/>
    <w:rsid w:val="00FD2328"/>
    <w:rsid w:val="00FD31D4"/>
    <w:rsid w:val="00FD4CFE"/>
    <w:rsid w:val="00FD4E33"/>
    <w:rsid w:val="00FD5B1E"/>
    <w:rsid w:val="00FD746D"/>
    <w:rsid w:val="00FD7676"/>
    <w:rsid w:val="00FE015D"/>
    <w:rsid w:val="00FE04B0"/>
    <w:rsid w:val="00FE0996"/>
    <w:rsid w:val="00FE3AF4"/>
    <w:rsid w:val="00FE41B9"/>
    <w:rsid w:val="00FE4AB0"/>
    <w:rsid w:val="00FE593E"/>
    <w:rsid w:val="00FE63A0"/>
    <w:rsid w:val="00FE6571"/>
    <w:rsid w:val="00FE6751"/>
    <w:rsid w:val="00FE6A25"/>
    <w:rsid w:val="00FE6BBB"/>
    <w:rsid w:val="00FE6CC5"/>
    <w:rsid w:val="00FE6DBE"/>
    <w:rsid w:val="00FE7C7B"/>
    <w:rsid w:val="00FF0101"/>
    <w:rsid w:val="00FF0B39"/>
    <w:rsid w:val="00FF138B"/>
    <w:rsid w:val="00FF1468"/>
    <w:rsid w:val="00FF1DF9"/>
    <w:rsid w:val="00FF1F98"/>
    <w:rsid w:val="00FF353E"/>
    <w:rsid w:val="00FF3A55"/>
    <w:rsid w:val="00FF4584"/>
    <w:rsid w:val="00FF502A"/>
    <w:rsid w:val="00FF566A"/>
    <w:rsid w:val="00FF59A3"/>
    <w:rsid w:val="00FF6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s-ES_tradnl" w:eastAsia="es-ES"/>
    </w:rPr>
  </w:style>
  <w:style w:type="paragraph" w:styleId="Ttulo1">
    <w:name w:val="heading 1"/>
    <w:basedOn w:val="Normal"/>
    <w:next w:val="Normal"/>
    <w:qFormat/>
    <w:rsid w:val="009035D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3">
    <w:name w:val="heading 3"/>
    <w:basedOn w:val="Normal"/>
    <w:next w:val="Normal"/>
    <w:qFormat/>
    <w:rsid w:val="0019622B"/>
    <w:pPr>
      <w:keepNext/>
      <w:outlineLvl w:val="2"/>
    </w:pPr>
    <w:rPr>
      <w:rFonts w:ascii="Bookman Old Style" w:hAnsi="Bookman Old Style"/>
      <w:b/>
      <w:sz w:val="28"/>
      <w:szCs w:val="20"/>
    </w:rPr>
  </w:style>
  <w:style w:type="paragraph" w:styleId="Ttulo4">
    <w:name w:val="heading 4"/>
    <w:basedOn w:val="Normal"/>
    <w:next w:val="Normal"/>
    <w:qFormat/>
    <w:rsid w:val="0019622B"/>
    <w:pPr>
      <w:keepNext/>
      <w:spacing w:line="360" w:lineRule="auto"/>
      <w:jc w:val="both"/>
      <w:outlineLvl w:val="3"/>
    </w:pPr>
    <w:rPr>
      <w:rFonts w:ascii="Bookman Old Style" w:hAnsi="Bookman Old Style"/>
      <w:b/>
      <w:szCs w:val="20"/>
    </w:rPr>
  </w:style>
  <w:style w:type="paragraph" w:styleId="Ttulo5">
    <w:name w:val="heading 5"/>
    <w:basedOn w:val="Normal"/>
    <w:next w:val="Normal"/>
    <w:qFormat/>
    <w:rsid w:val="0019622B"/>
    <w:pPr>
      <w:keepNext/>
      <w:spacing w:line="360" w:lineRule="auto"/>
      <w:jc w:val="both"/>
      <w:outlineLvl w:val="4"/>
    </w:pPr>
    <w:rPr>
      <w:rFonts w:ascii="Arial" w:hAnsi="Arial"/>
      <w:b/>
      <w:sz w:val="28"/>
      <w:szCs w:val="20"/>
    </w:rPr>
  </w:style>
  <w:style w:type="paragraph" w:styleId="Ttulo6">
    <w:name w:val="heading 6"/>
    <w:basedOn w:val="Normal"/>
    <w:next w:val="Normal"/>
    <w:qFormat/>
    <w:rsid w:val="0019622B"/>
    <w:pPr>
      <w:keepNext/>
      <w:outlineLvl w:val="5"/>
    </w:pPr>
    <w:rPr>
      <w:rFonts w:ascii="Arial" w:hAnsi="Arial"/>
      <w:b/>
      <w:szCs w:val="20"/>
    </w:rPr>
  </w:style>
  <w:style w:type="paragraph" w:styleId="Ttulo7">
    <w:name w:val="heading 7"/>
    <w:basedOn w:val="Normal"/>
    <w:next w:val="Normal"/>
    <w:qFormat/>
    <w:rsid w:val="0019622B"/>
    <w:pPr>
      <w:keepNext/>
      <w:jc w:val="center"/>
      <w:outlineLvl w:val="6"/>
    </w:pPr>
    <w:rPr>
      <w:rFonts w:ascii="Arial" w:hAnsi="Arial"/>
      <w:b/>
      <w:sz w:val="20"/>
      <w:szCs w:val="20"/>
    </w:rPr>
  </w:style>
  <w:style w:type="paragraph" w:styleId="Ttulo9">
    <w:name w:val="heading 9"/>
    <w:basedOn w:val="Normal"/>
    <w:next w:val="Normal"/>
    <w:qFormat/>
    <w:rsid w:val="0019622B"/>
    <w:pPr>
      <w:keepNext/>
      <w:jc w:val="center"/>
      <w:outlineLvl w:val="8"/>
    </w:pPr>
    <w:rPr>
      <w:rFonts w:ascii="Arial" w:hAnsi="Arial"/>
      <w:szCs w:val="20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</w:style>
  <w:style w:type="paragraph" w:styleId="Encabezado">
    <w:name w:val="header"/>
    <w:basedOn w:val="Normal"/>
    <w:link w:val="EncabezadoCar"/>
    <w:uiPriority w:val="99"/>
    <w:rsid w:val="001C7E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A716E2"/>
    <w:rPr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rsid w:val="001C7EC8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uiPriority w:val="39"/>
    <w:rsid w:val="00FF01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rsid w:val="00BD1611"/>
  </w:style>
  <w:style w:type="paragraph" w:customStyle="1" w:styleId="Text">
    <w:name w:val="Text"/>
    <w:aliases w:val="t"/>
    <w:basedOn w:val="Normal"/>
    <w:rsid w:val="0019622B"/>
    <w:pPr>
      <w:spacing w:before="80" w:after="80"/>
    </w:pPr>
    <w:rPr>
      <w:rFonts w:ascii="Helvetica" w:hAnsi="Helvetica"/>
      <w:szCs w:val="20"/>
    </w:rPr>
  </w:style>
  <w:style w:type="paragraph" w:styleId="Textoindependiente">
    <w:name w:val="Body Text"/>
    <w:basedOn w:val="Normal"/>
    <w:rsid w:val="0019622B"/>
    <w:pPr>
      <w:spacing w:line="360" w:lineRule="auto"/>
      <w:jc w:val="both"/>
    </w:pPr>
    <w:rPr>
      <w:rFonts w:ascii="Bookman Old Style" w:hAnsi="Bookman Old Style"/>
      <w:szCs w:val="20"/>
    </w:rPr>
  </w:style>
  <w:style w:type="paragraph" w:styleId="Textoindependiente2">
    <w:name w:val="Body Text 2"/>
    <w:basedOn w:val="Normal"/>
    <w:rsid w:val="0019622B"/>
    <w:rPr>
      <w:rFonts w:ascii="Arial" w:hAnsi="Arial"/>
      <w:sz w:val="16"/>
      <w:szCs w:val="20"/>
    </w:rPr>
  </w:style>
  <w:style w:type="paragraph" w:styleId="Textoindependiente3">
    <w:name w:val="Body Text 3"/>
    <w:basedOn w:val="Normal"/>
    <w:rsid w:val="0019622B"/>
    <w:pPr>
      <w:jc w:val="center"/>
    </w:pPr>
    <w:rPr>
      <w:rFonts w:ascii="Arial" w:hAnsi="Arial"/>
      <w:sz w:val="20"/>
      <w:szCs w:val="20"/>
    </w:rPr>
  </w:style>
  <w:style w:type="paragraph" w:styleId="Ttulo">
    <w:name w:val="Title"/>
    <w:basedOn w:val="Normal"/>
    <w:qFormat/>
    <w:rsid w:val="008329AF"/>
    <w:pPr>
      <w:jc w:val="center"/>
    </w:pPr>
    <w:rPr>
      <w:rFonts w:ascii="Arial" w:hAnsi="Arial" w:cs="Arial"/>
      <w:b/>
      <w:sz w:val="20"/>
      <w:szCs w:val="20"/>
    </w:rPr>
  </w:style>
  <w:style w:type="paragraph" w:styleId="Subttulo">
    <w:name w:val="Subtitle"/>
    <w:basedOn w:val="Normal"/>
    <w:qFormat/>
    <w:rsid w:val="008329AF"/>
    <w:pPr>
      <w:jc w:val="center"/>
    </w:pPr>
    <w:rPr>
      <w:rFonts w:ascii="Arial" w:hAnsi="Arial" w:cs="Arial"/>
      <w:b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rsid w:val="006276B1"/>
    <w:rPr>
      <w:rFonts w:ascii="Tahoma" w:hAnsi="Tahoma" w:cs="Tahoma"/>
      <w:sz w:val="16"/>
      <w:szCs w:val="16"/>
    </w:rPr>
  </w:style>
  <w:style w:type="paragraph" w:customStyle="1" w:styleId="Textoindependiente21">
    <w:name w:val="Texto independiente 21"/>
    <w:basedOn w:val="Normal"/>
    <w:rsid w:val="000B3E46"/>
    <w:pPr>
      <w:tabs>
        <w:tab w:val="left" w:pos="567"/>
      </w:tabs>
      <w:spacing w:line="480" w:lineRule="auto"/>
      <w:jc w:val="both"/>
    </w:pPr>
    <w:rPr>
      <w:rFonts w:ascii="Arial" w:hAnsi="Arial"/>
      <w:b/>
      <w:spacing w:val="-3"/>
      <w:kern w:val="12"/>
      <w:szCs w:val="20"/>
    </w:rPr>
  </w:style>
  <w:style w:type="paragraph" w:customStyle="1" w:styleId="Textoindependiente8">
    <w:name w:val="Texto independiente8/"/>
    <w:basedOn w:val="Normal"/>
    <w:rsid w:val="000B3E46"/>
    <w:pPr>
      <w:jc w:val="both"/>
    </w:pPr>
    <w:rPr>
      <w:rFonts w:ascii="Arial" w:hAnsi="Arial"/>
      <w:spacing w:val="-3"/>
      <w:kern w:val="12"/>
      <w:szCs w:val="20"/>
      <w:lang w:val="es-MX"/>
    </w:rPr>
  </w:style>
  <w:style w:type="paragraph" w:customStyle="1" w:styleId="Default">
    <w:name w:val="Default"/>
    <w:rsid w:val="00B5142B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F40065"/>
    <w:pPr>
      <w:ind w:left="720"/>
      <w:contextualSpacing/>
    </w:pPr>
  </w:style>
  <w:style w:type="character" w:styleId="nfasis">
    <w:name w:val="Emphasis"/>
    <w:qFormat/>
    <w:rsid w:val="00192FA7"/>
    <w:rPr>
      <w:i/>
      <w:iCs/>
    </w:rPr>
  </w:style>
  <w:style w:type="paragraph" w:customStyle="1" w:styleId="Autocorreccin">
    <w:name w:val="Autocorrección"/>
    <w:rsid w:val="00651018"/>
    <w:rPr>
      <w:sz w:val="24"/>
      <w:lang w:val="es-ES" w:eastAsia="es-ES"/>
    </w:rPr>
  </w:style>
  <w:style w:type="character" w:styleId="Hipervnculo">
    <w:name w:val="Hyperlink"/>
    <w:uiPriority w:val="99"/>
    <w:unhideWhenUsed/>
    <w:rsid w:val="00971E12"/>
    <w:rPr>
      <w:color w:val="0000FF"/>
      <w:u w:val="single"/>
    </w:rPr>
  </w:style>
  <w:style w:type="character" w:styleId="Hipervnculovisitado">
    <w:name w:val="FollowedHyperlink"/>
    <w:uiPriority w:val="99"/>
    <w:unhideWhenUsed/>
    <w:rsid w:val="00971E12"/>
    <w:rPr>
      <w:color w:val="800080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E333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edepginaCar">
    <w:name w:val="Pie de página Car"/>
    <w:link w:val="Piedepgina"/>
    <w:rsid w:val="00065519"/>
    <w:rPr>
      <w:sz w:val="24"/>
      <w:szCs w:val="24"/>
      <w:lang w:eastAsia="es-ES"/>
    </w:rPr>
  </w:style>
  <w:style w:type="character" w:customStyle="1" w:styleId="TextodegloboCar">
    <w:name w:val="Texto de globo Car"/>
    <w:link w:val="Textodeglobo"/>
    <w:uiPriority w:val="99"/>
    <w:semiHidden/>
    <w:rsid w:val="00065519"/>
    <w:rPr>
      <w:rFonts w:ascii="Tahoma" w:hAnsi="Tahoma" w:cs="Tahoma"/>
      <w:sz w:val="16"/>
      <w:szCs w:val="16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s-ES_tradnl" w:eastAsia="es-ES"/>
    </w:rPr>
  </w:style>
  <w:style w:type="paragraph" w:styleId="Ttulo1">
    <w:name w:val="heading 1"/>
    <w:basedOn w:val="Normal"/>
    <w:next w:val="Normal"/>
    <w:qFormat/>
    <w:rsid w:val="009035D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3">
    <w:name w:val="heading 3"/>
    <w:basedOn w:val="Normal"/>
    <w:next w:val="Normal"/>
    <w:qFormat/>
    <w:rsid w:val="0019622B"/>
    <w:pPr>
      <w:keepNext/>
      <w:outlineLvl w:val="2"/>
    </w:pPr>
    <w:rPr>
      <w:rFonts w:ascii="Bookman Old Style" w:hAnsi="Bookman Old Style"/>
      <w:b/>
      <w:sz w:val="28"/>
      <w:szCs w:val="20"/>
    </w:rPr>
  </w:style>
  <w:style w:type="paragraph" w:styleId="Ttulo4">
    <w:name w:val="heading 4"/>
    <w:basedOn w:val="Normal"/>
    <w:next w:val="Normal"/>
    <w:qFormat/>
    <w:rsid w:val="0019622B"/>
    <w:pPr>
      <w:keepNext/>
      <w:spacing w:line="360" w:lineRule="auto"/>
      <w:jc w:val="both"/>
      <w:outlineLvl w:val="3"/>
    </w:pPr>
    <w:rPr>
      <w:rFonts w:ascii="Bookman Old Style" w:hAnsi="Bookman Old Style"/>
      <w:b/>
      <w:szCs w:val="20"/>
    </w:rPr>
  </w:style>
  <w:style w:type="paragraph" w:styleId="Ttulo5">
    <w:name w:val="heading 5"/>
    <w:basedOn w:val="Normal"/>
    <w:next w:val="Normal"/>
    <w:qFormat/>
    <w:rsid w:val="0019622B"/>
    <w:pPr>
      <w:keepNext/>
      <w:spacing w:line="360" w:lineRule="auto"/>
      <w:jc w:val="both"/>
      <w:outlineLvl w:val="4"/>
    </w:pPr>
    <w:rPr>
      <w:rFonts w:ascii="Arial" w:hAnsi="Arial"/>
      <w:b/>
      <w:sz w:val="28"/>
      <w:szCs w:val="20"/>
    </w:rPr>
  </w:style>
  <w:style w:type="paragraph" w:styleId="Ttulo6">
    <w:name w:val="heading 6"/>
    <w:basedOn w:val="Normal"/>
    <w:next w:val="Normal"/>
    <w:qFormat/>
    <w:rsid w:val="0019622B"/>
    <w:pPr>
      <w:keepNext/>
      <w:outlineLvl w:val="5"/>
    </w:pPr>
    <w:rPr>
      <w:rFonts w:ascii="Arial" w:hAnsi="Arial"/>
      <w:b/>
      <w:szCs w:val="20"/>
    </w:rPr>
  </w:style>
  <w:style w:type="paragraph" w:styleId="Ttulo7">
    <w:name w:val="heading 7"/>
    <w:basedOn w:val="Normal"/>
    <w:next w:val="Normal"/>
    <w:qFormat/>
    <w:rsid w:val="0019622B"/>
    <w:pPr>
      <w:keepNext/>
      <w:jc w:val="center"/>
      <w:outlineLvl w:val="6"/>
    </w:pPr>
    <w:rPr>
      <w:rFonts w:ascii="Arial" w:hAnsi="Arial"/>
      <w:b/>
      <w:sz w:val="20"/>
      <w:szCs w:val="20"/>
    </w:rPr>
  </w:style>
  <w:style w:type="paragraph" w:styleId="Ttulo9">
    <w:name w:val="heading 9"/>
    <w:basedOn w:val="Normal"/>
    <w:next w:val="Normal"/>
    <w:qFormat/>
    <w:rsid w:val="0019622B"/>
    <w:pPr>
      <w:keepNext/>
      <w:jc w:val="center"/>
      <w:outlineLvl w:val="8"/>
    </w:pPr>
    <w:rPr>
      <w:rFonts w:ascii="Arial" w:hAnsi="Arial"/>
      <w:szCs w:val="20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</w:style>
  <w:style w:type="paragraph" w:styleId="Encabezado">
    <w:name w:val="header"/>
    <w:basedOn w:val="Normal"/>
    <w:link w:val="EncabezadoCar"/>
    <w:uiPriority w:val="99"/>
    <w:rsid w:val="001C7E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A716E2"/>
    <w:rPr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rsid w:val="001C7EC8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uiPriority w:val="39"/>
    <w:rsid w:val="00FF01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rsid w:val="00BD1611"/>
  </w:style>
  <w:style w:type="paragraph" w:customStyle="1" w:styleId="Text">
    <w:name w:val="Text"/>
    <w:aliases w:val="t"/>
    <w:basedOn w:val="Normal"/>
    <w:rsid w:val="0019622B"/>
    <w:pPr>
      <w:spacing w:before="80" w:after="80"/>
    </w:pPr>
    <w:rPr>
      <w:rFonts w:ascii="Helvetica" w:hAnsi="Helvetica"/>
      <w:szCs w:val="20"/>
    </w:rPr>
  </w:style>
  <w:style w:type="paragraph" w:styleId="Textoindependiente">
    <w:name w:val="Body Text"/>
    <w:basedOn w:val="Normal"/>
    <w:rsid w:val="0019622B"/>
    <w:pPr>
      <w:spacing w:line="360" w:lineRule="auto"/>
      <w:jc w:val="both"/>
    </w:pPr>
    <w:rPr>
      <w:rFonts w:ascii="Bookman Old Style" w:hAnsi="Bookman Old Style"/>
      <w:szCs w:val="20"/>
    </w:rPr>
  </w:style>
  <w:style w:type="paragraph" w:styleId="Textoindependiente2">
    <w:name w:val="Body Text 2"/>
    <w:basedOn w:val="Normal"/>
    <w:rsid w:val="0019622B"/>
    <w:rPr>
      <w:rFonts w:ascii="Arial" w:hAnsi="Arial"/>
      <w:sz w:val="16"/>
      <w:szCs w:val="20"/>
    </w:rPr>
  </w:style>
  <w:style w:type="paragraph" w:styleId="Textoindependiente3">
    <w:name w:val="Body Text 3"/>
    <w:basedOn w:val="Normal"/>
    <w:rsid w:val="0019622B"/>
    <w:pPr>
      <w:jc w:val="center"/>
    </w:pPr>
    <w:rPr>
      <w:rFonts w:ascii="Arial" w:hAnsi="Arial"/>
      <w:sz w:val="20"/>
      <w:szCs w:val="20"/>
    </w:rPr>
  </w:style>
  <w:style w:type="paragraph" w:styleId="Ttulo">
    <w:name w:val="Title"/>
    <w:basedOn w:val="Normal"/>
    <w:qFormat/>
    <w:rsid w:val="008329AF"/>
    <w:pPr>
      <w:jc w:val="center"/>
    </w:pPr>
    <w:rPr>
      <w:rFonts w:ascii="Arial" w:hAnsi="Arial" w:cs="Arial"/>
      <w:b/>
      <w:sz w:val="20"/>
      <w:szCs w:val="20"/>
    </w:rPr>
  </w:style>
  <w:style w:type="paragraph" w:styleId="Subttulo">
    <w:name w:val="Subtitle"/>
    <w:basedOn w:val="Normal"/>
    <w:qFormat/>
    <w:rsid w:val="008329AF"/>
    <w:pPr>
      <w:jc w:val="center"/>
    </w:pPr>
    <w:rPr>
      <w:rFonts w:ascii="Arial" w:hAnsi="Arial" w:cs="Arial"/>
      <w:b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rsid w:val="006276B1"/>
    <w:rPr>
      <w:rFonts w:ascii="Tahoma" w:hAnsi="Tahoma" w:cs="Tahoma"/>
      <w:sz w:val="16"/>
      <w:szCs w:val="16"/>
    </w:rPr>
  </w:style>
  <w:style w:type="paragraph" w:customStyle="1" w:styleId="Textoindependiente21">
    <w:name w:val="Texto independiente 21"/>
    <w:basedOn w:val="Normal"/>
    <w:rsid w:val="000B3E46"/>
    <w:pPr>
      <w:tabs>
        <w:tab w:val="left" w:pos="567"/>
      </w:tabs>
      <w:spacing w:line="480" w:lineRule="auto"/>
      <w:jc w:val="both"/>
    </w:pPr>
    <w:rPr>
      <w:rFonts w:ascii="Arial" w:hAnsi="Arial"/>
      <w:b/>
      <w:spacing w:val="-3"/>
      <w:kern w:val="12"/>
      <w:szCs w:val="20"/>
    </w:rPr>
  </w:style>
  <w:style w:type="paragraph" w:customStyle="1" w:styleId="Textoindependiente8">
    <w:name w:val="Texto independiente8/"/>
    <w:basedOn w:val="Normal"/>
    <w:rsid w:val="000B3E46"/>
    <w:pPr>
      <w:jc w:val="both"/>
    </w:pPr>
    <w:rPr>
      <w:rFonts w:ascii="Arial" w:hAnsi="Arial"/>
      <w:spacing w:val="-3"/>
      <w:kern w:val="12"/>
      <w:szCs w:val="20"/>
      <w:lang w:val="es-MX"/>
    </w:rPr>
  </w:style>
  <w:style w:type="paragraph" w:customStyle="1" w:styleId="Default">
    <w:name w:val="Default"/>
    <w:rsid w:val="00B5142B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F40065"/>
    <w:pPr>
      <w:ind w:left="720"/>
      <w:contextualSpacing/>
    </w:pPr>
  </w:style>
  <w:style w:type="character" w:styleId="nfasis">
    <w:name w:val="Emphasis"/>
    <w:qFormat/>
    <w:rsid w:val="00192FA7"/>
    <w:rPr>
      <w:i/>
      <w:iCs/>
    </w:rPr>
  </w:style>
  <w:style w:type="paragraph" w:customStyle="1" w:styleId="Autocorreccin">
    <w:name w:val="Autocorrección"/>
    <w:rsid w:val="00651018"/>
    <w:rPr>
      <w:sz w:val="24"/>
      <w:lang w:val="es-ES" w:eastAsia="es-ES"/>
    </w:rPr>
  </w:style>
  <w:style w:type="character" w:styleId="Hipervnculo">
    <w:name w:val="Hyperlink"/>
    <w:uiPriority w:val="99"/>
    <w:unhideWhenUsed/>
    <w:rsid w:val="00971E12"/>
    <w:rPr>
      <w:color w:val="0000FF"/>
      <w:u w:val="single"/>
    </w:rPr>
  </w:style>
  <w:style w:type="character" w:styleId="Hipervnculovisitado">
    <w:name w:val="FollowedHyperlink"/>
    <w:uiPriority w:val="99"/>
    <w:unhideWhenUsed/>
    <w:rsid w:val="00971E12"/>
    <w:rPr>
      <w:color w:val="800080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E333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edepginaCar">
    <w:name w:val="Pie de página Car"/>
    <w:link w:val="Piedepgina"/>
    <w:rsid w:val="00065519"/>
    <w:rPr>
      <w:sz w:val="24"/>
      <w:szCs w:val="24"/>
      <w:lang w:eastAsia="es-ES"/>
    </w:rPr>
  </w:style>
  <w:style w:type="character" w:customStyle="1" w:styleId="TextodegloboCar">
    <w:name w:val="Texto de globo Car"/>
    <w:link w:val="Textodeglobo"/>
    <w:uiPriority w:val="99"/>
    <w:semiHidden/>
    <w:rsid w:val="00065519"/>
    <w:rPr>
      <w:rFonts w:ascii="Tahoma" w:hAnsi="Tahoma" w:cs="Tahoma"/>
      <w:sz w:val="16"/>
      <w:szCs w:val="16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5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9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34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9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4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5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4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2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00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9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8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3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9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3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1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5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4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2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2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8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6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0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7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8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3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8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4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94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42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8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36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3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9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2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47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52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75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33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5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6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2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9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7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3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5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8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14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02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97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23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08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2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8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BAMAD%202014\INFORME%20DE%20TRABAJO%20%20DIART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586803-8567-4A3C-99E1-C3AFE8CE5B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INFORME DE TRABAJO  DIART</Template>
  <TotalTime>0</TotalTime>
  <Pages>5</Pages>
  <Words>751</Words>
  <Characters>4135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SISTEMA GESTIÓN DE LA CALIDAD</vt:lpstr>
    </vt:vector>
  </TitlesOfParts>
  <Company/>
  <LinksUpToDate>false</LinksUpToDate>
  <CharactersWithSpaces>4877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SISTEMA GESTIÓN DE LA CALIDAD</dc:title>
  <dc:creator>Usuario</dc:creator>
  <cp:lastModifiedBy>PD06. Dora Adriana Ramírez Trujillo</cp:lastModifiedBy>
  <cp:revision>2</cp:revision>
  <cp:lastPrinted>2024-05-28T14:10:00Z</cp:lastPrinted>
  <dcterms:created xsi:type="dcterms:W3CDTF">2026-05-15T15:23:00Z</dcterms:created>
  <dcterms:modified xsi:type="dcterms:W3CDTF">2026-05-15T15:23:00Z</dcterms:modified>
</cp:coreProperties>
</file>